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4A5FC5" w14:textId="77777777" w:rsidR="00A35D30" w:rsidRPr="00233BA9" w:rsidRDefault="00A35D30" w:rsidP="00A35D30"/>
    <w:tbl>
      <w:tblPr>
        <w:tblW w:w="5000" w:type="pct"/>
        <w:tblCellMar>
          <w:top w:w="28" w:type="dxa"/>
          <w:left w:w="57" w:type="dxa"/>
          <w:bottom w:w="28" w:type="dxa"/>
          <w:right w:w="57" w:type="dxa"/>
        </w:tblCellMar>
        <w:tblLook w:val="04A0" w:firstRow="1" w:lastRow="0" w:firstColumn="1" w:lastColumn="0" w:noHBand="0" w:noVBand="1"/>
      </w:tblPr>
      <w:tblGrid>
        <w:gridCol w:w="448"/>
        <w:gridCol w:w="3341"/>
        <w:gridCol w:w="2685"/>
        <w:gridCol w:w="3277"/>
      </w:tblGrid>
      <w:tr w:rsidR="00A35D30" w:rsidRPr="00B9173A" w14:paraId="2FE37807" w14:textId="77777777" w:rsidTr="00971997">
        <w:tc>
          <w:tcPr>
            <w:tcW w:w="0" w:type="auto"/>
            <w:vAlign w:val="bottom"/>
          </w:tcPr>
          <w:p w14:paraId="3448C6E8" w14:textId="77777777" w:rsidR="00A35D30" w:rsidRPr="00233BA9" w:rsidRDefault="00A35D30" w:rsidP="00A35D30"/>
        </w:tc>
        <w:tc>
          <w:tcPr>
            <w:tcW w:w="0" w:type="auto"/>
            <w:noWrap/>
          </w:tcPr>
          <w:p w14:paraId="670390EA" w14:textId="77777777" w:rsidR="00A35D30" w:rsidRPr="00B9173A" w:rsidRDefault="00A35D30" w:rsidP="00A35D30">
            <w:pPr>
              <w:pStyle w:val="136"/>
            </w:pPr>
            <w:r w:rsidRPr="00B9173A">
              <w:t>КОПИЯ ВЕРНА</w:t>
            </w:r>
          </w:p>
          <w:sdt>
            <w:sdtPr>
              <w:id w:val="-277329471"/>
              <w:placeholder>
                <w:docPart w:val="4394D101B11B4F638B7CCAE1625AE2AE"/>
              </w:placeholder>
              <w:dataBinding w:prefixMappings="xmlns:ns0='Автодок' " w:xpath="/ns0:Автодок[1]/ns0:оператор[1]/ns0:должность_руководителя[1]/ns0:именительный[1]" w:storeItemID="{E2C04752-D917-412E-B1C6-1AF507FDEC59}"/>
              <w:text w:multiLine="1"/>
            </w:sdtPr>
            <w:sdtEndPr/>
            <w:sdtContent>
              <w:p w14:paraId="0EDB4AA9" w14:textId="5C1EA3DF" w:rsidR="00A35D30" w:rsidRPr="00B9173A" w:rsidRDefault="001507E9" w:rsidP="00A35D30">
                <w:pPr>
                  <w:pStyle w:val="133"/>
                </w:pPr>
                <w:r w:rsidRPr="00B9173A">
                  <w:t>Директор</w:t>
                </w:r>
              </w:p>
            </w:sdtContent>
          </w:sdt>
          <w:p w14:paraId="0DCBED38" w14:textId="77777777" w:rsidR="00A35D30" w:rsidRPr="00B9173A" w:rsidRDefault="00A35D30" w:rsidP="00A35D30"/>
          <w:p w14:paraId="63583D2E" w14:textId="2D6FC7D4" w:rsidR="00A35D30" w:rsidRPr="00B9173A" w:rsidRDefault="00A35D30" w:rsidP="00A35D30">
            <w:pPr>
              <w:pStyle w:val="133"/>
            </w:pPr>
            <w:r w:rsidRPr="00B9173A">
              <w:rPr>
                <w:u w:val="single"/>
              </w:rPr>
              <w:tab/>
            </w:r>
            <w:r w:rsidRPr="00B9173A">
              <w:rPr>
                <w:u w:val="single"/>
              </w:rPr>
              <w:tab/>
            </w:r>
            <w:r w:rsidRPr="00B9173A">
              <w:t xml:space="preserve"> </w:t>
            </w:r>
            <w:sdt>
              <w:sdtPr>
                <w:id w:val="654651792"/>
                <w:placeholder>
                  <w:docPart w:val="4394D101B11B4F638B7CCAE1625AE2AE"/>
                </w:placeholder>
                <w:dataBinding w:prefixMappings="xmlns:ns0='Автодок' " w:xpath="/ns0:Автодок[1]/ns0:оператор[1]/ns0:ФИО_руководителя[1]/ns0:именительный[1]" w:storeItemID="{E2C04752-D917-412E-B1C6-1AF507FDEC59}"/>
                <w:text/>
              </w:sdtPr>
              <w:sdtEndPr/>
              <w:sdtContent>
                <w:r w:rsidR="00306DEC">
                  <w:t>А.А. Корсукова</w:t>
                </w:r>
              </w:sdtContent>
            </w:sdt>
          </w:p>
        </w:tc>
        <w:tc>
          <w:tcPr>
            <w:tcW w:w="1578" w:type="pct"/>
          </w:tcPr>
          <w:p w14:paraId="4B30049F" w14:textId="77777777" w:rsidR="00A35D30" w:rsidRPr="00B9173A" w:rsidRDefault="00A35D30" w:rsidP="00A35D30"/>
        </w:tc>
        <w:tc>
          <w:tcPr>
            <w:tcW w:w="0" w:type="auto"/>
            <w:noWrap/>
          </w:tcPr>
          <w:p w14:paraId="0C2E2BB8" w14:textId="77777777" w:rsidR="00A35D30" w:rsidRPr="00B9173A" w:rsidRDefault="00A35D30" w:rsidP="00A35D30">
            <w:pPr>
              <w:pStyle w:val="136"/>
            </w:pPr>
            <w:r w:rsidRPr="00B9173A">
              <w:t>УТВЕРЖДЕНА</w:t>
            </w:r>
          </w:p>
          <w:p w14:paraId="624FF128" w14:textId="42467359" w:rsidR="00A35D30" w:rsidRPr="00B9173A" w:rsidRDefault="00A35D30" w:rsidP="00306DEC">
            <w:pPr>
              <w:pStyle w:val="133"/>
            </w:pPr>
            <w:r w:rsidRPr="00B9173A">
              <w:t xml:space="preserve">приказом </w:t>
            </w:r>
            <w:sdt>
              <w:sdtPr>
                <w:id w:val="-719129948"/>
                <w:placeholder>
                  <w:docPart w:val="4394D101B11B4F638B7CCAE1625AE2AE"/>
                </w:placeholder>
                <w:dataBinding w:prefixMappings="xmlns:ns0='Автодок' " w:xpath="/ns0:Автодок[1]/ns0:руководитель_оператора[1]/ns0:с_маленькой[1]/ns0:родительный[1]" w:storeItemID="{E2C04752-D917-412E-B1C6-1AF507FDEC59}"/>
                <w:text w:multiLine="1"/>
              </w:sdtPr>
              <w:sdtEndPr/>
              <w:sdtContent>
                <w:r w:rsidR="001507E9" w:rsidRPr="00B9173A">
                  <w:t xml:space="preserve">директора </w:t>
                </w:r>
                <w:r w:rsidR="001507E9" w:rsidRPr="00B9173A">
                  <w:br/>
                  <w:t>МАУ ДО ДМШ «Лира»</w:t>
                </w:r>
              </w:sdtContent>
            </w:sdt>
            <w:r w:rsidRPr="00B9173A">
              <w:t xml:space="preserve"> </w:t>
            </w:r>
            <w:r w:rsidRPr="00B9173A">
              <w:br/>
              <w:t xml:space="preserve">от </w:t>
            </w:r>
            <w:sdt>
              <w:sdtPr>
                <w:id w:val="1837340276"/>
                <w:placeholder>
                  <w:docPart w:val="4394D101B11B4F638B7CCAE1625AE2AE"/>
                </w:placeholder>
                <w:dataBinding w:prefixMappings="xmlns:ns0='Автодок' " w:xpath="/ns0:Автодок[1]/ns0:проект[1]/ns0:дата_ОРД[1]" w:storeItemID="{E2C04752-D917-412E-B1C6-1AF507FDEC59}"/>
                <w:text/>
              </w:sdtPr>
              <w:sdtEndPr/>
              <w:sdtContent>
                <w:r w:rsidR="00B9173A" w:rsidRPr="00306DEC">
                  <w:t>«</w:t>
                </w:r>
                <w:r w:rsidR="00306DEC" w:rsidRPr="00306DEC">
                  <w:t>16</w:t>
                </w:r>
                <w:r w:rsidR="00B9173A" w:rsidRPr="00306DEC">
                  <w:t>»</w:t>
                </w:r>
                <w:r w:rsidR="001507E9" w:rsidRPr="00306DEC">
                  <w:t xml:space="preserve"> </w:t>
                </w:r>
                <w:r w:rsidR="00306DEC">
                  <w:t>июня</w:t>
                </w:r>
                <w:r w:rsidR="001507E9" w:rsidRPr="00306DEC">
                  <w:t xml:space="preserve"> 2026 г.</w:t>
                </w:r>
              </w:sdtContent>
            </w:sdt>
            <w:r w:rsidRPr="00B9173A">
              <w:t xml:space="preserve"> № </w:t>
            </w:r>
            <w:sdt>
              <w:sdtPr>
                <w:id w:val="-636262887"/>
                <w:placeholder>
                  <w:docPart w:val="4394D101B11B4F638B7CCAE1625AE2AE"/>
                </w:placeholder>
                <w:dataBinding w:prefixMappings="xmlns:ns0='Автодок' " w:xpath="/ns0:Автодок[1]/ns0:проект[1]/ns0:номер_приказа_ОРД[1]" w:storeItemID="{E2C04752-D917-412E-B1C6-1AF507FDEC59}"/>
                <w:text/>
              </w:sdtPr>
              <w:sdtEndPr/>
              <w:sdtContent>
                <w:r w:rsidR="00306DEC">
                  <w:t>99-о</w:t>
                </w:r>
              </w:sdtContent>
            </w:sdt>
          </w:p>
        </w:tc>
      </w:tr>
      <w:tr w:rsidR="00A35D30" w:rsidRPr="00B9173A" w14:paraId="225BA5A9" w14:textId="77777777" w:rsidTr="00971997">
        <w:tc>
          <w:tcPr>
            <w:tcW w:w="0" w:type="auto"/>
            <w:vAlign w:val="bottom"/>
          </w:tcPr>
          <w:p w14:paraId="44807EFB" w14:textId="77777777" w:rsidR="00A35D30" w:rsidRPr="00B9173A" w:rsidRDefault="00A35D30" w:rsidP="00A35D30">
            <w:pPr>
              <w:pStyle w:val="101"/>
            </w:pPr>
            <w:r w:rsidRPr="00B9173A">
              <w:t>м.п.</w:t>
            </w:r>
          </w:p>
        </w:tc>
        <w:tc>
          <w:tcPr>
            <w:tcW w:w="0" w:type="auto"/>
            <w:noWrap/>
          </w:tcPr>
          <w:p w14:paraId="1094463E" w14:textId="77777777" w:rsidR="00A35D30" w:rsidRPr="00B9173A" w:rsidRDefault="00A35D30" w:rsidP="00A35D30">
            <w:pPr>
              <w:pStyle w:val="101"/>
            </w:pPr>
          </w:p>
        </w:tc>
        <w:tc>
          <w:tcPr>
            <w:tcW w:w="1578" w:type="pct"/>
          </w:tcPr>
          <w:p w14:paraId="235770F2" w14:textId="77777777" w:rsidR="00A35D30" w:rsidRPr="00B9173A" w:rsidRDefault="00A35D30" w:rsidP="00A35D30">
            <w:pPr>
              <w:pStyle w:val="101"/>
            </w:pPr>
          </w:p>
        </w:tc>
        <w:tc>
          <w:tcPr>
            <w:tcW w:w="0" w:type="auto"/>
            <w:noWrap/>
          </w:tcPr>
          <w:p w14:paraId="6C94C522" w14:textId="77777777" w:rsidR="00A35D30" w:rsidRPr="00B9173A" w:rsidRDefault="00A35D30" w:rsidP="00A35D30">
            <w:pPr>
              <w:pStyle w:val="101"/>
            </w:pPr>
          </w:p>
        </w:tc>
      </w:tr>
    </w:tbl>
    <w:p w14:paraId="30EF050F" w14:textId="77777777" w:rsidR="00A35D30" w:rsidRPr="00B9173A" w:rsidRDefault="00A35D30" w:rsidP="00A35D30">
      <w:pPr>
        <w:pStyle w:val="133"/>
        <w:spacing w:before="840" w:after="240"/>
        <w:rPr>
          <w:b/>
          <w:caps/>
        </w:rPr>
      </w:pPr>
      <w:r w:rsidRPr="00B9173A">
        <w:rPr>
          <w:b/>
          <w:caps/>
        </w:rPr>
        <w:t>Политика в отношении обработки персональных данных</w:t>
      </w:r>
    </w:p>
    <w:p w14:paraId="5CA1E0EC" w14:textId="77777777" w:rsidR="00A35D30" w:rsidRPr="00B9173A" w:rsidRDefault="00A35D30" w:rsidP="001D29A2">
      <w:pPr>
        <w:pStyle w:val="134"/>
        <w:numPr>
          <w:ilvl w:val="0"/>
          <w:numId w:val="13"/>
        </w:numPr>
      </w:pPr>
      <w:r w:rsidRPr="00B9173A">
        <w:t>Общие положения</w:t>
      </w:r>
    </w:p>
    <w:p w14:paraId="493E9AB8" w14:textId="549D1049" w:rsidR="00A35D30" w:rsidRPr="00B9173A" w:rsidRDefault="00A35D30" w:rsidP="001D29A2">
      <w:pPr>
        <w:pStyle w:val="ad"/>
        <w:numPr>
          <w:ilvl w:val="1"/>
          <w:numId w:val="13"/>
        </w:numPr>
      </w:pPr>
      <w:r w:rsidRPr="00B9173A">
        <w:t xml:space="preserve">Настоящая Политика определяет в </w:t>
      </w:r>
      <w:sdt>
        <w:sdtPr>
          <w:rPr>
            <w:b/>
          </w:rPr>
          <w:id w:val="1455760064"/>
          <w:placeholder>
            <w:docPart w:val="A0D9106572784A3491C246B6670722A2"/>
          </w:placeholder>
          <w:dataBinding w:prefixMappings="xmlns:ns0='Автодок' " w:xpath="/ns0:Автодок[1]/ns0:оператор[1]/ns0:название_полное[1]/ns0:с_маленькой[1]/ns0:предложный[1]" w:storeItemID="{E2C04752-D917-412E-B1C6-1AF507FDEC59}"/>
          <w:text w:multiLine="1"/>
        </w:sdtPr>
        <w:sdtEndPr/>
        <w:sdtContent>
          <w:r w:rsidR="001507E9" w:rsidRPr="00B9173A">
            <w:rPr>
              <w:b/>
            </w:rPr>
            <w:t>муниципальном автономном учреждении дополнительного образования города Калининграда детской музыкальной школе «Лира»</w:t>
          </w:r>
        </w:sdtContent>
      </w:sdt>
      <w:r w:rsidRPr="00B9173A">
        <w:t xml:space="preserve"> (далее – </w:t>
      </w:r>
      <w:sdt>
        <w:sdtPr>
          <w:id w:val="-1721742063"/>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Pr="00B9173A">
        <w:t xml:space="preserve">), как в организации, являющейся оператором персональных данных (далее – Оператор), общие принципы </w:t>
      </w:r>
      <w:r w:rsidRPr="00B9173A">
        <w:br/>
        <w:t xml:space="preserve">и правила обработки персональных данных, а также состав обрабатываемых </w:t>
      </w:r>
      <w:sdt>
        <w:sdtPr>
          <w:id w:val="-464810930"/>
          <w:placeholder>
            <w:docPart w:val="A0D9106572784A3491C246B6670722A2"/>
          </w:placeholder>
          <w:dataBinding w:prefixMappings="xmlns:ns0='Автодок' " w:xpath="/ns0:Автодок[1]/ns0:оператор[1]/ns0:название_сокр_по_тексту[1]/ns0:творительный[1]" w:storeItemID="{E2C04752-D917-412E-B1C6-1AF507FDEC59}"/>
          <w:text/>
        </w:sdtPr>
        <w:sdtEndPr/>
        <w:sdtContent>
          <w:r w:rsidR="001507E9" w:rsidRPr="00B9173A">
            <w:t>Учреждением</w:t>
          </w:r>
        </w:sdtContent>
      </w:sdt>
      <w:r w:rsidRPr="00B9173A">
        <w:t xml:space="preserve"> персональных данных и цели их обработки.</w:t>
      </w:r>
    </w:p>
    <w:p w14:paraId="01C26EA6" w14:textId="77777777" w:rsidR="00A35D30" w:rsidRPr="00B9173A" w:rsidRDefault="00A35D30" w:rsidP="001D29A2">
      <w:pPr>
        <w:pStyle w:val="ad"/>
        <w:numPr>
          <w:ilvl w:val="1"/>
          <w:numId w:val="13"/>
        </w:numPr>
      </w:pPr>
      <w:r w:rsidRPr="00B9173A">
        <w:t>Настоящая Политика разработана в соответствии с требованиями Федерального закона от 27 июля 2006 </w:t>
      </w:r>
      <w:sdt>
        <w:sdtPr>
          <w:id w:val="899403519"/>
          <w:placeholder>
            <w:docPart w:val="4394D101B11B4F638B7CCAE1625AE2AE"/>
          </w:placeholder>
          <w:dataBinding w:prefixMappings="xmlns:ns0='Автодок' " w:xpath="/ns0:Автодок[1]/ns0:проект[1]/ns0:обозначение_года[1]" w:storeItemID="{E2C04752-D917-412E-B1C6-1AF507FDEC59}"/>
          <w:text/>
        </w:sdtPr>
        <w:sdtEndPr/>
        <w:sdtContent>
          <w:r w:rsidRPr="00B9173A">
            <w:t>г.</w:t>
          </w:r>
        </w:sdtContent>
      </w:sdt>
      <w:r w:rsidRPr="00B9173A">
        <w:t xml:space="preserve"> № 152-ФЗ «О персональных данных» </w:t>
      </w:r>
      <w:r w:rsidRPr="00B9173A">
        <w:br/>
        <w:t>(далее – федеральный закон).</w:t>
      </w:r>
    </w:p>
    <w:p w14:paraId="1B1B75B4" w14:textId="77777777" w:rsidR="00A35D30" w:rsidRPr="00B9173A" w:rsidRDefault="00A35D30" w:rsidP="001D29A2">
      <w:pPr>
        <w:pStyle w:val="134"/>
        <w:numPr>
          <w:ilvl w:val="0"/>
          <w:numId w:val="13"/>
        </w:numPr>
      </w:pPr>
      <w:r w:rsidRPr="00B9173A">
        <w:t>Цели обработки и состав</w:t>
      </w:r>
      <w:r w:rsidRPr="00B9173A">
        <w:br/>
        <w:t>обрабатываемых персональных данных</w:t>
      </w:r>
    </w:p>
    <w:p w14:paraId="077F31FE" w14:textId="02514CC1" w:rsidR="003333B0" w:rsidRPr="00B9173A" w:rsidRDefault="003333B0" w:rsidP="001D29A2">
      <w:pPr>
        <w:pStyle w:val="ad"/>
        <w:numPr>
          <w:ilvl w:val="1"/>
          <w:numId w:val="13"/>
        </w:numPr>
      </w:pPr>
      <w:r w:rsidRPr="00B9173A">
        <w:t xml:space="preserve">Персональные данные обрабатываются с целью осуществления действий, связанных с уставной деятельностью </w:t>
      </w:r>
      <w:sdt>
        <w:sdtPr>
          <w:id w:val="1377204545"/>
          <w:placeholder>
            <w:docPart w:val="DefaultPlaceholder_-1854013440"/>
          </w:placeholder>
          <w:dataBinding w:prefixMappings="xmlns:ns0='Автодок' " w:xpath="/ns0:Автодок[1]/ns0:оператор[1]/ns0:название_сокр_по_тексту[1]/ns0:родительный[1]" w:storeItemID="{E2C04752-D917-412E-B1C6-1AF507FDEC59}"/>
          <w:text/>
        </w:sdtPr>
        <w:sdtEndPr/>
        <w:sdtContent>
          <w:r w:rsidR="001507E9" w:rsidRPr="00B9173A">
            <w:t>Учреждения</w:t>
          </w:r>
        </w:sdtContent>
      </w:sdt>
      <w:r w:rsidRPr="00B9173A">
        <w:t>.</w:t>
      </w:r>
    </w:p>
    <w:p w14:paraId="35AD9F36" w14:textId="77777777" w:rsidR="00A35D30" w:rsidRPr="00B9173A" w:rsidRDefault="003333B0" w:rsidP="001D29A2">
      <w:pPr>
        <w:pStyle w:val="ad"/>
        <w:numPr>
          <w:ilvl w:val="1"/>
          <w:numId w:val="13"/>
        </w:numPr>
      </w:pPr>
      <w:r w:rsidRPr="00B9173A">
        <w:t xml:space="preserve">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определены </w:t>
      </w:r>
      <w:r w:rsidRPr="00B9173A">
        <w:br/>
        <w:t>в Приложении к настоящей Политике, которое является неотъемлемой частью настоящей Политики.</w:t>
      </w:r>
    </w:p>
    <w:p w14:paraId="60C1AE76" w14:textId="77777777" w:rsidR="00A35D30" w:rsidRPr="00B9173A" w:rsidRDefault="00A35D30" w:rsidP="001D29A2">
      <w:pPr>
        <w:pStyle w:val="134"/>
        <w:numPr>
          <w:ilvl w:val="0"/>
          <w:numId w:val="13"/>
        </w:numPr>
      </w:pPr>
      <w:r w:rsidRPr="00B9173A">
        <w:t>Принципы обработки персональных данных</w:t>
      </w:r>
    </w:p>
    <w:p w14:paraId="014EC887" w14:textId="73CC265B" w:rsidR="00A35D30" w:rsidRPr="00B9173A" w:rsidRDefault="00306DEC" w:rsidP="001D29A2">
      <w:pPr>
        <w:pStyle w:val="ad"/>
        <w:numPr>
          <w:ilvl w:val="1"/>
          <w:numId w:val="13"/>
        </w:numPr>
      </w:pPr>
      <w:sdt>
        <w:sdtPr>
          <w:id w:val="-775325146"/>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00A35D30" w:rsidRPr="00B9173A">
        <w:t xml:space="preserve"> осуществляет обработку персональных данных на законной </w:t>
      </w:r>
      <w:r w:rsidR="00A35D30" w:rsidRPr="00B9173A">
        <w:br/>
        <w:t>и справедливой основе, в составе, достаточном и необходимом для достижения заявленных целей обработки.</w:t>
      </w:r>
    </w:p>
    <w:p w14:paraId="466F867C" w14:textId="772CF070" w:rsidR="00A35D30" w:rsidRPr="00B9173A" w:rsidRDefault="00A35D30" w:rsidP="001D29A2">
      <w:pPr>
        <w:pStyle w:val="ad"/>
        <w:numPr>
          <w:ilvl w:val="1"/>
          <w:numId w:val="13"/>
        </w:numPr>
      </w:pPr>
      <w:r w:rsidRPr="00B9173A">
        <w:t xml:space="preserve">Правовым основанием для обработки персональных данных в </w:t>
      </w:r>
      <w:sdt>
        <w:sdtPr>
          <w:id w:val="1981034452"/>
          <w:placeholder>
            <w:docPart w:val="A0D9106572784A3491C246B6670722A2"/>
          </w:placeholder>
          <w:dataBinding w:prefixMappings="xmlns:ns0='Автодок' " w:xpath="/ns0:Автодок[1]/ns0:оператор[1]/ns0:название_сокр_по_тексту[1]/ns0:предложный[1]" w:storeItemID="{E2C04752-D917-412E-B1C6-1AF507FDEC59}"/>
          <w:text/>
        </w:sdtPr>
        <w:sdtEndPr/>
        <w:sdtContent>
          <w:r w:rsidR="001507E9" w:rsidRPr="00B9173A">
            <w:t>Учреждении</w:t>
          </w:r>
        </w:sdtContent>
      </w:sdt>
      <w:r w:rsidRPr="00B9173A">
        <w:t xml:space="preserve"> является конкретное, предметное, информированное, сознательное и однозначное согласие субъекта персональных данных (далее – Субъект) на обработку персональных данных, предоставляемое Субъектом </w:t>
      </w:r>
      <w:sdt>
        <w:sdtPr>
          <w:id w:val="1293011740"/>
          <w:placeholder>
            <w:docPart w:val="A0D9106572784A3491C246B6670722A2"/>
          </w:placeholder>
          <w:dataBinding w:prefixMappings="xmlns:ns0='Автодок' " w:xpath="/ns0:Автодок[1]/ns0:оператор[1]/ns0:название_сокр_по_тексту[1]/ns0:дательный[1]" w:storeItemID="{E2C04752-D917-412E-B1C6-1AF507FDEC59}"/>
          <w:text/>
        </w:sdtPr>
        <w:sdtEndPr/>
        <w:sdtContent>
          <w:r w:rsidR="001507E9" w:rsidRPr="00B9173A">
            <w:t>Учреждению</w:t>
          </w:r>
        </w:sdtContent>
      </w:sdt>
      <w:r w:rsidRPr="00B9173A">
        <w:t xml:space="preserve"> свободно, своей волей и в своем интересе, в любой форме, позволяющей подтвердить факт его получения.</w:t>
      </w:r>
    </w:p>
    <w:p w14:paraId="3F8719AA" w14:textId="3D4BA063" w:rsidR="00A35D30" w:rsidRPr="00B9173A" w:rsidRDefault="00A35D30" w:rsidP="001D29A2">
      <w:pPr>
        <w:pStyle w:val="ad"/>
        <w:numPr>
          <w:ilvl w:val="1"/>
          <w:numId w:val="13"/>
        </w:numPr>
      </w:pPr>
      <w:r w:rsidRPr="00B9173A">
        <w:lastRenderedPageBreak/>
        <w:t xml:space="preserve">Обработка персональных данных без согласия Субъекта (в том числе </w:t>
      </w:r>
      <w:r w:rsidRPr="00B9173A">
        <w:br/>
        <w:t xml:space="preserve">в случае отзыва или истечения срока действия такого согласия) в </w:t>
      </w:r>
      <w:sdt>
        <w:sdtPr>
          <w:id w:val="1789164308"/>
          <w:placeholder>
            <w:docPart w:val="A0D9106572784A3491C246B6670722A2"/>
          </w:placeholder>
          <w:dataBinding w:prefixMappings="xmlns:ns0='Автодок' " w:xpath="/ns0:Автодок[1]/ns0:оператор[1]/ns0:название_сокр_по_тексту[1]/ns0:предложный[1]" w:storeItemID="{E2C04752-D917-412E-B1C6-1AF507FDEC59}"/>
          <w:text/>
        </w:sdtPr>
        <w:sdtEndPr/>
        <w:sdtContent>
          <w:r w:rsidR="001507E9" w:rsidRPr="00B9173A">
            <w:t>Учреждении</w:t>
          </w:r>
        </w:sdtContent>
      </w:sdt>
      <w:r w:rsidRPr="00B9173A">
        <w:t xml:space="preserve"> не осуществляется, за исключением случаев, в которых возможность такой обработки установлена Трудовым кодексом Российской Федерации и (или) федеральным законодательством.</w:t>
      </w:r>
    </w:p>
    <w:p w14:paraId="3CF0732A" w14:textId="65596891" w:rsidR="00A35D30" w:rsidRPr="00B9173A" w:rsidRDefault="00306DEC" w:rsidP="001D29A2">
      <w:pPr>
        <w:pStyle w:val="ad"/>
        <w:numPr>
          <w:ilvl w:val="1"/>
          <w:numId w:val="13"/>
        </w:numPr>
      </w:pPr>
      <w:sdt>
        <w:sdtPr>
          <w:id w:val="391011468"/>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00A35D30" w:rsidRPr="00B9173A">
        <w:t xml:space="preserve"> в установленном федеральным законом порядке уведомляет уполномоченный орган по защите прав субъектов персональных данных (Управление Роскомнадзора по Калининградской области) об осуществлении обработки персональных данных, об условиях, целях и способах такой обработки, о составе обрабатываемых персональных данных и о принимаемых мерах защиты персональных данных, а также об изменении данных сведений.</w:t>
      </w:r>
    </w:p>
    <w:p w14:paraId="6F7ED504" w14:textId="49E7547B" w:rsidR="00A35D30" w:rsidRPr="00B9173A" w:rsidRDefault="00306DEC" w:rsidP="001D29A2">
      <w:pPr>
        <w:pStyle w:val="ad"/>
        <w:numPr>
          <w:ilvl w:val="1"/>
          <w:numId w:val="13"/>
        </w:numPr>
      </w:pPr>
      <w:sdt>
        <w:sdtPr>
          <w:id w:val="-839770686"/>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00A35D30" w:rsidRPr="00B9173A">
        <w:t xml:space="preserve"> самостоятельно принимает меры по обеспечению достаточности, точности и актуальности обрабатываемых персональных данных по отношению к целям их обработки.</w:t>
      </w:r>
    </w:p>
    <w:p w14:paraId="6FBEF495" w14:textId="6738F20C" w:rsidR="00A35D30" w:rsidRPr="00B9173A" w:rsidRDefault="00A35D30" w:rsidP="001D29A2">
      <w:pPr>
        <w:pStyle w:val="ad"/>
        <w:numPr>
          <w:ilvl w:val="1"/>
          <w:numId w:val="13"/>
        </w:numPr>
      </w:pPr>
      <w:r w:rsidRPr="00B9173A">
        <w:t xml:space="preserve">Обработка персональных данных в </w:t>
      </w:r>
      <w:sdt>
        <w:sdtPr>
          <w:id w:val="-89388670"/>
          <w:placeholder>
            <w:docPart w:val="A0D9106572784A3491C246B6670722A2"/>
          </w:placeholder>
          <w:dataBinding w:prefixMappings="xmlns:ns0='Автодок' " w:xpath="/ns0:Автодок[1]/ns0:оператор[1]/ns0:название_сокр_по_тексту[1]/ns0:предложный[1]" w:storeItemID="{E2C04752-D917-412E-B1C6-1AF507FDEC59}"/>
          <w:text/>
        </w:sdtPr>
        <w:sdtEndPr/>
        <w:sdtContent>
          <w:r w:rsidR="001507E9" w:rsidRPr="00B9173A">
            <w:t>Учреждении</w:t>
          </w:r>
        </w:sdtContent>
      </w:sdt>
      <w:r w:rsidRPr="00B9173A">
        <w:t xml:space="preserve"> осуществляется как автоматизированным способом в информационных системах персональных данных, так и без использования средств автоматизации.</w:t>
      </w:r>
    </w:p>
    <w:p w14:paraId="0BB9FB55" w14:textId="77777777" w:rsidR="00A35D30" w:rsidRPr="00B9173A" w:rsidRDefault="00A35D30" w:rsidP="001D29A2">
      <w:pPr>
        <w:pStyle w:val="134"/>
        <w:numPr>
          <w:ilvl w:val="0"/>
          <w:numId w:val="13"/>
        </w:numPr>
      </w:pPr>
      <w:r w:rsidRPr="00B9173A">
        <w:t>Получение и обработка персональных данных</w:t>
      </w:r>
    </w:p>
    <w:p w14:paraId="78EBA173" w14:textId="16CA373B" w:rsidR="00A35D30" w:rsidRPr="00B9173A" w:rsidRDefault="00A35D30" w:rsidP="001D29A2">
      <w:pPr>
        <w:pStyle w:val="ad"/>
        <w:numPr>
          <w:ilvl w:val="1"/>
          <w:numId w:val="13"/>
        </w:numPr>
      </w:pPr>
      <w:r w:rsidRPr="00B9173A">
        <w:t xml:space="preserve">Все обрабатываемые персональные данные </w:t>
      </w:r>
      <w:sdt>
        <w:sdtPr>
          <w:id w:val="620876755"/>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Pr="00B9173A">
        <w:t xml:space="preserve"> получает непосредственно от Субъекта, либо от третьих лиц с согласия Субъекта.</w:t>
      </w:r>
    </w:p>
    <w:p w14:paraId="029DB41D" w14:textId="3142C7E7" w:rsidR="00A35D30" w:rsidRPr="00B9173A" w:rsidRDefault="00A35D30" w:rsidP="001D29A2">
      <w:pPr>
        <w:pStyle w:val="ad"/>
        <w:numPr>
          <w:ilvl w:val="1"/>
          <w:numId w:val="13"/>
        </w:numPr>
      </w:pPr>
      <w:r w:rsidRPr="00B9173A">
        <w:t xml:space="preserve">В случае, если Субъект не обладает полной гражданской дееспособностью по причине несовершеннолетия, установления над ним опеки или попечительства, либо в связи с обстоятельствами иного характера, </w:t>
      </w:r>
      <w:sdt>
        <w:sdtPr>
          <w:id w:val="-1672094733"/>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Pr="00B9173A">
        <w:t xml:space="preserve"> вправе получить персональные данные Субъекта от его законного представителя, при этом законный представитель самостоятельно принимает решение о предоставлении персональных данных Субъекта и дает </w:t>
      </w:r>
      <w:sdt>
        <w:sdtPr>
          <w:id w:val="1877120695"/>
          <w:placeholder>
            <w:docPart w:val="A0D9106572784A3491C246B6670722A2"/>
          </w:placeholder>
          <w:dataBinding w:prefixMappings="xmlns:ns0='Автодок' " w:xpath="/ns0:Автодок[1]/ns0:оператор[1]/ns0:название_сокр_по_тексту[1]/ns0:дательный[1]" w:storeItemID="{E2C04752-D917-412E-B1C6-1AF507FDEC59}"/>
          <w:text/>
        </w:sdtPr>
        <w:sdtEndPr/>
        <w:sdtContent>
          <w:r w:rsidR="001507E9" w:rsidRPr="00B9173A">
            <w:t>Учреждению</w:t>
          </w:r>
        </w:sdtContent>
      </w:sdt>
      <w:r w:rsidRPr="00B9173A">
        <w:t xml:space="preserve"> согласие на их обработку от своего имени.</w:t>
      </w:r>
    </w:p>
    <w:p w14:paraId="77136F69" w14:textId="65DA2F03" w:rsidR="00A35D30" w:rsidRPr="00B9173A" w:rsidRDefault="00A35D30" w:rsidP="001D29A2">
      <w:pPr>
        <w:pStyle w:val="ad"/>
        <w:numPr>
          <w:ilvl w:val="1"/>
          <w:numId w:val="13"/>
        </w:numPr>
      </w:pPr>
      <w:r w:rsidRPr="00B9173A">
        <w:t xml:space="preserve">При получении персональных данных от законного представителя Субъекта </w:t>
      </w:r>
      <w:sdt>
        <w:sdtPr>
          <w:id w:val="1336956293"/>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Pr="00B9173A">
        <w:t xml:space="preserve"> имеет право и </w:t>
      </w:r>
      <w:sdt>
        <w:sdtPr>
          <w:id w:val="500632869"/>
          <w:placeholder>
            <w:docPart w:val="A0D9106572784A3491C246B6670722A2"/>
          </w:placeholder>
          <w:dataBinding w:prefixMappings="xmlns:ns0='Автодок' " w:xpath="/ns0:Автодок[1]/ns0:оператор[1]/ns0:слово_обязан[1]" w:storeItemID="{E2C04752-D917-412E-B1C6-1AF507FDEC59}"/>
          <w:text/>
        </w:sdtPr>
        <w:sdtEndPr/>
        <w:sdtContent>
          <w:r w:rsidRPr="00B9173A">
            <w:t>обязано</w:t>
          </w:r>
        </w:sdtContent>
      </w:sdt>
      <w:r w:rsidRPr="00B9173A">
        <w:t xml:space="preserve"> проверить полномочия законного представителя на передачу персональных данных Субъекта и предоставления согласия на их обработку.</w:t>
      </w:r>
    </w:p>
    <w:p w14:paraId="3FA5F5CD" w14:textId="5F8FF2B6" w:rsidR="00A35D30" w:rsidRPr="00B9173A" w:rsidRDefault="00A35D30" w:rsidP="001D29A2">
      <w:pPr>
        <w:pStyle w:val="ad"/>
        <w:numPr>
          <w:ilvl w:val="1"/>
          <w:numId w:val="13"/>
        </w:numPr>
      </w:pPr>
      <w:r w:rsidRPr="00B9173A">
        <w:t xml:space="preserve">Субъект либо его законный представитель имеют право по собственному желанию отозвать свое согласие на обработку персональных данных, уведомив об этом </w:t>
      </w:r>
      <w:sdt>
        <w:sdtPr>
          <w:id w:val="-100960857"/>
          <w:placeholder>
            <w:docPart w:val="A0D9106572784A3491C246B6670722A2"/>
          </w:placeholder>
          <w:dataBinding w:prefixMappings="xmlns:ns0='Автодок' " w:xpath="/ns0:Автодок[1]/ns0:оператор[1]/ns0:название_сокр_по_тексту[1]/ns0:винительный[1]" w:storeItemID="{E2C04752-D917-412E-B1C6-1AF507FDEC59}"/>
          <w:text/>
        </w:sdtPr>
        <w:sdtEndPr/>
        <w:sdtContent>
          <w:r w:rsidR="001507E9" w:rsidRPr="00B9173A">
            <w:t>Учреждение</w:t>
          </w:r>
        </w:sdtContent>
      </w:sdt>
      <w:r w:rsidRPr="00B9173A">
        <w:t xml:space="preserve"> в письменном заявлении. Отзыв согласия на обработку персональных данных равнозначен требованию прекращения обработки таких данных. </w:t>
      </w:r>
      <w:sdt>
        <w:sdtPr>
          <w:id w:val="-414017819"/>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Pr="00B9173A">
        <w:t xml:space="preserve"> обязуется прекратить обработку персональных данных Субъекта с момента поступления заявления об отзыве согласия на их обработку.</w:t>
      </w:r>
    </w:p>
    <w:p w14:paraId="5CD37E2E" w14:textId="7D516668" w:rsidR="00A35D30" w:rsidRPr="00B9173A" w:rsidRDefault="00A35D30" w:rsidP="001D29A2">
      <w:pPr>
        <w:pStyle w:val="ad"/>
        <w:numPr>
          <w:ilvl w:val="1"/>
          <w:numId w:val="13"/>
        </w:numPr>
      </w:pPr>
      <w:r w:rsidRPr="00B9173A">
        <w:t xml:space="preserve">В случае, если </w:t>
      </w:r>
      <w:sdt>
        <w:sdtPr>
          <w:id w:val="947191080"/>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Pr="00B9173A">
        <w:t xml:space="preserve"> поручает обработку персональных данных стороннему лицу, </w:t>
      </w:r>
      <w:sdt>
        <w:sdtPr>
          <w:id w:val="1323472163"/>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Pr="00B9173A">
        <w:t xml:space="preserve"> обязуется заключить с таким лицом договор либо контракт о поручении осуществлять обработку персональных данных, а передачу персональных данных для такой обработки осуществлять исключительно с отдельно оформленного согласия Субъекта, если иной порядок не предусмотрен федеральным законом.</w:t>
      </w:r>
    </w:p>
    <w:p w14:paraId="389C9A34" w14:textId="477168BF" w:rsidR="00A35D30" w:rsidRPr="00B9173A" w:rsidRDefault="00306DEC" w:rsidP="001D29A2">
      <w:pPr>
        <w:pStyle w:val="ad"/>
        <w:numPr>
          <w:ilvl w:val="1"/>
          <w:numId w:val="13"/>
        </w:numPr>
      </w:pPr>
      <w:sdt>
        <w:sdtPr>
          <w:id w:val="986823454"/>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00A35D30" w:rsidRPr="00B9173A">
        <w:t xml:space="preserve"> несет ответственность перед Субъектом за действия лица, которому поручена обработка персональных данных.</w:t>
      </w:r>
    </w:p>
    <w:p w14:paraId="6AD4A184" w14:textId="09CCCCCF" w:rsidR="00A35D30" w:rsidRPr="00B9173A" w:rsidRDefault="00A35D30" w:rsidP="001D29A2">
      <w:pPr>
        <w:pStyle w:val="ad"/>
        <w:numPr>
          <w:ilvl w:val="1"/>
          <w:numId w:val="13"/>
        </w:numPr>
      </w:pPr>
      <w:r w:rsidRPr="00B9173A">
        <w:t xml:space="preserve">Перед получением персональных данных Субъекта у третьей стороны, </w:t>
      </w:r>
      <w:sdt>
        <w:sdtPr>
          <w:id w:val="-851106437"/>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Pr="00B9173A">
        <w:t xml:space="preserve"> обязуется уведомить Субъекта о данном намерении. Получение персональных данных у третьей стороны допускается исключительно с письменного согласия Субъекта, оформленного отдельно.</w:t>
      </w:r>
    </w:p>
    <w:p w14:paraId="7A4542FB" w14:textId="0ED22D42" w:rsidR="00A35D30" w:rsidRPr="00B9173A" w:rsidRDefault="00A35D30" w:rsidP="001D29A2">
      <w:pPr>
        <w:pStyle w:val="ad"/>
        <w:numPr>
          <w:ilvl w:val="1"/>
          <w:numId w:val="13"/>
        </w:numPr>
      </w:pPr>
      <w:r w:rsidRPr="00B9173A">
        <w:t xml:space="preserve">Вступая в договорные отношения с Субъектом, </w:t>
      </w:r>
      <w:sdt>
        <w:sdtPr>
          <w:id w:val="582654085"/>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Pr="00B9173A">
        <w:t xml:space="preserve"> не вправе включать в договор или контракт положения, прямо или косвенно ограничивающие предусмотренные федеральным законом права Субъекта.</w:t>
      </w:r>
    </w:p>
    <w:p w14:paraId="4E27851A" w14:textId="2D6E8A27" w:rsidR="00A35D30" w:rsidRPr="00B9173A" w:rsidRDefault="00306DEC" w:rsidP="001D29A2">
      <w:pPr>
        <w:pStyle w:val="ad"/>
        <w:numPr>
          <w:ilvl w:val="1"/>
          <w:numId w:val="13"/>
        </w:numPr>
      </w:pPr>
      <w:sdt>
        <w:sdtPr>
          <w:id w:val="-1833591984"/>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00A35D30" w:rsidRPr="00B9173A">
        <w:t xml:space="preserve"> не осуществляет обработку персональных данных о частной жизни, политических, религиозных и иных убеждениях, членстве в общественных объединениях или его профсоюзной деятельности Субъектов.</w:t>
      </w:r>
    </w:p>
    <w:p w14:paraId="5D2A2244" w14:textId="70A333ED" w:rsidR="00A35D30" w:rsidRPr="00B9173A" w:rsidRDefault="00306DEC" w:rsidP="001D29A2">
      <w:pPr>
        <w:pStyle w:val="ad"/>
        <w:numPr>
          <w:ilvl w:val="1"/>
          <w:numId w:val="13"/>
        </w:numPr>
      </w:pPr>
      <w:sdt>
        <w:sdtPr>
          <w:id w:val="-1198843784"/>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00A35D30" w:rsidRPr="00B9173A">
        <w:t xml:space="preserve"> осуществляет запись, систематизацию, накопление, хранение, уточнение (обновление, изменение), извлечение персональных данных исключительно с использованием баз данных, размещенных на территории Российской Федерации.</w:t>
      </w:r>
    </w:p>
    <w:p w14:paraId="34717327" w14:textId="77777777" w:rsidR="00A35D30" w:rsidRPr="00B9173A" w:rsidRDefault="00A35D30" w:rsidP="001D29A2">
      <w:pPr>
        <w:pStyle w:val="134"/>
        <w:numPr>
          <w:ilvl w:val="0"/>
          <w:numId w:val="13"/>
        </w:numPr>
      </w:pPr>
      <w:r w:rsidRPr="00B9173A">
        <w:t>Хранение персональных данных</w:t>
      </w:r>
    </w:p>
    <w:p w14:paraId="7F5B80F2" w14:textId="29DAF222" w:rsidR="00A35D30" w:rsidRPr="00B9173A" w:rsidRDefault="00306DEC" w:rsidP="001D29A2">
      <w:pPr>
        <w:pStyle w:val="ad"/>
        <w:numPr>
          <w:ilvl w:val="1"/>
          <w:numId w:val="13"/>
        </w:numPr>
      </w:pPr>
      <w:sdt>
        <w:sdtPr>
          <w:id w:val="639703926"/>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00A35D30" w:rsidRPr="00B9173A">
        <w:t xml:space="preserve"> осуществляет хранение персональных данных как на бумажных (материальных), так и на электронных носителях информации.</w:t>
      </w:r>
    </w:p>
    <w:p w14:paraId="746EC5B0" w14:textId="77777777" w:rsidR="00A35D30" w:rsidRPr="00B9173A" w:rsidRDefault="00A35D30" w:rsidP="001D29A2">
      <w:pPr>
        <w:pStyle w:val="ad"/>
        <w:numPr>
          <w:ilvl w:val="1"/>
          <w:numId w:val="13"/>
        </w:numPr>
      </w:pPr>
      <w:r w:rsidRPr="00B9173A">
        <w:t>Хранение персональных данных осуществляется в форме, позволяющей определить Субъекта, не дольше, чем этого требуют цели обработки персональных данных, если срок хранения персональных данных не установлен федеральным законом или договором, стороной которого, выгодоприобретателем или поручителем по которому является Субъект.</w:t>
      </w:r>
    </w:p>
    <w:p w14:paraId="58A2E1DA" w14:textId="77777777" w:rsidR="00A35D30" w:rsidRPr="00B9173A" w:rsidRDefault="00A35D30" w:rsidP="001D29A2">
      <w:pPr>
        <w:pStyle w:val="134"/>
        <w:numPr>
          <w:ilvl w:val="0"/>
          <w:numId w:val="13"/>
        </w:numPr>
      </w:pPr>
      <w:r w:rsidRPr="00B9173A">
        <w:t>Передача персональных данных</w:t>
      </w:r>
    </w:p>
    <w:p w14:paraId="7BBF5E34" w14:textId="253A6D79" w:rsidR="00A35D30" w:rsidRPr="00B9173A" w:rsidRDefault="00A35D30" w:rsidP="001D29A2">
      <w:pPr>
        <w:pStyle w:val="ad"/>
        <w:numPr>
          <w:ilvl w:val="1"/>
          <w:numId w:val="13"/>
        </w:numPr>
      </w:pPr>
      <w:r w:rsidRPr="00B9173A">
        <w:t xml:space="preserve">При передаче персональных данных третьим сторонам </w:t>
      </w:r>
      <w:sdt>
        <w:sdtPr>
          <w:id w:val="744999882"/>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Pr="00B9173A">
        <w:t xml:space="preserve"> руководствуется следующими принципами:</w:t>
      </w:r>
    </w:p>
    <w:p w14:paraId="778DF450" w14:textId="77777777" w:rsidR="00A35D30" w:rsidRPr="00B9173A" w:rsidRDefault="00A35D30" w:rsidP="001D29A2">
      <w:pPr>
        <w:pStyle w:val="ad"/>
        <w:numPr>
          <w:ilvl w:val="0"/>
          <w:numId w:val="14"/>
        </w:numPr>
      </w:pPr>
      <w:r w:rsidRPr="00B9173A">
        <w:t xml:space="preserve">персональные данные передаются третьей стороне исключительно </w:t>
      </w:r>
      <w:r w:rsidR="003333B0" w:rsidRPr="00B9173A">
        <w:br/>
      </w:r>
      <w:r w:rsidRPr="00B9173A">
        <w:t xml:space="preserve">с письменного согласия Субъекта, за исключением случаев, когда это необходимо в целях предупреждения угрозы жизни и здоровью Субъекта, </w:t>
      </w:r>
      <w:r w:rsidR="003333B0" w:rsidRPr="00B9173A">
        <w:br/>
      </w:r>
      <w:r w:rsidRPr="00B9173A">
        <w:t>а также в случаях, предусмотренных Трудовым кодексом и федеральным законодательством;</w:t>
      </w:r>
    </w:p>
    <w:p w14:paraId="1BE291FB" w14:textId="77777777" w:rsidR="00A35D30" w:rsidRPr="00B9173A" w:rsidRDefault="00A35D30" w:rsidP="001D29A2">
      <w:pPr>
        <w:pStyle w:val="ad"/>
        <w:numPr>
          <w:ilvl w:val="0"/>
          <w:numId w:val="14"/>
        </w:numPr>
      </w:pPr>
      <w:r w:rsidRPr="00B9173A">
        <w:t>лица, получающие персональные данные Субъекта, обязуются соблюдать требования к конфиденциальности персональных данных и использовать персональные данные только в тех целях, для которых они сообщены;</w:t>
      </w:r>
    </w:p>
    <w:p w14:paraId="5E0719D5" w14:textId="77777777" w:rsidR="00A35D30" w:rsidRPr="00B9173A" w:rsidRDefault="00A35D30" w:rsidP="001D29A2">
      <w:pPr>
        <w:pStyle w:val="ad"/>
        <w:numPr>
          <w:ilvl w:val="0"/>
          <w:numId w:val="14"/>
        </w:numPr>
      </w:pPr>
      <w:r w:rsidRPr="00B9173A">
        <w:t>передача персональных данных в коммерческих целях без письменного согласия Субъекта не осуществляется;</w:t>
      </w:r>
    </w:p>
    <w:p w14:paraId="5176DD70" w14:textId="77777777" w:rsidR="00A35D30" w:rsidRPr="00B9173A" w:rsidRDefault="00A35D30" w:rsidP="001D29A2">
      <w:pPr>
        <w:pStyle w:val="ad"/>
        <w:numPr>
          <w:ilvl w:val="0"/>
          <w:numId w:val="14"/>
        </w:numPr>
      </w:pPr>
      <w:r w:rsidRPr="00B9173A">
        <w:t>персональные данные Субъекта могут быть переданы его законным представителям в порядке, установленном Трудовым кодексом Российской Федерации, в составе, достаточном и необходимом для выполнения указанными представителями их функций;</w:t>
      </w:r>
    </w:p>
    <w:p w14:paraId="581A0274" w14:textId="33C6CAC5" w:rsidR="00A35D30" w:rsidRPr="00B9173A" w:rsidRDefault="00A35D30" w:rsidP="001D29A2">
      <w:pPr>
        <w:pStyle w:val="ad"/>
        <w:numPr>
          <w:ilvl w:val="0"/>
          <w:numId w:val="14"/>
        </w:numPr>
      </w:pPr>
      <w:r w:rsidRPr="00B9173A">
        <w:lastRenderedPageBreak/>
        <w:t xml:space="preserve">запросы третьих лиц на получение у </w:t>
      </w:r>
      <w:sdt>
        <w:sdtPr>
          <w:id w:val="37562822"/>
          <w:placeholder>
            <w:docPart w:val="A0D9106572784A3491C246B6670722A2"/>
          </w:placeholder>
          <w:dataBinding w:prefixMappings="xmlns:ns0='Автодок' " w:xpath="/ns0:Автодок[1]/ns0:оператор[1]/ns0:название_сокр_по_тексту[1]/ns0:родительный[1]" w:storeItemID="{E2C04752-D917-412E-B1C6-1AF507FDEC59}"/>
          <w:text/>
        </w:sdtPr>
        <w:sdtEndPr/>
        <w:sdtContent>
          <w:r w:rsidR="001507E9" w:rsidRPr="00B9173A">
            <w:t>Учреждения</w:t>
          </w:r>
        </w:sdtContent>
      </w:sdt>
      <w:r w:rsidRPr="00B9173A">
        <w:t xml:space="preserve"> персональных данных Субъектов регистрируются в целях контроля правомерности использования данной информации получившими ее лицами.</w:t>
      </w:r>
    </w:p>
    <w:p w14:paraId="78DD0423" w14:textId="3C2A28C3" w:rsidR="00A35D30" w:rsidRPr="00B9173A" w:rsidRDefault="00306DEC" w:rsidP="001D29A2">
      <w:pPr>
        <w:pStyle w:val="ad"/>
        <w:numPr>
          <w:ilvl w:val="1"/>
          <w:numId w:val="13"/>
        </w:numPr>
      </w:pPr>
      <w:sdt>
        <w:sdtPr>
          <w:id w:val="-433436258"/>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00A35D30" w:rsidRPr="00B9173A">
        <w:t xml:space="preserve"> имеет право без согласия Субъекта передавать его персональные данные третьим лицам по их запросу, в случае если права и обязанности таких лиц по доступу к персональным данным установлены федеральным законодательством.</w:t>
      </w:r>
    </w:p>
    <w:p w14:paraId="51F4B769" w14:textId="77777777" w:rsidR="00A35D30" w:rsidRPr="00B9173A" w:rsidRDefault="00A35D30" w:rsidP="001D29A2">
      <w:pPr>
        <w:pStyle w:val="134"/>
        <w:numPr>
          <w:ilvl w:val="0"/>
          <w:numId w:val="13"/>
        </w:numPr>
      </w:pPr>
      <w:r w:rsidRPr="00B9173A">
        <w:t>Распространение персональных данных</w:t>
      </w:r>
    </w:p>
    <w:p w14:paraId="342D2B5C" w14:textId="525A84DF" w:rsidR="00A35D30" w:rsidRPr="00B9173A" w:rsidRDefault="00A35D30" w:rsidP="001D29A2">
      <w:pPr>
        <w:pStyle w:val="ad"/>
        <w:numPr>
          <w:ilvl w:val="1"/>
          <w:numId w:val="13"/>
        </w:numPr>
      </w:pPr>
      <w:r w:rsidRPr="00B9173A">
        <w:t xml:space="preserve">Размещение персональных данных Субъектов в общедоступных источниках (в том числе на веб-сайтах и информационных стендах), а равно распространение таких персональных данных неограниченному кругу лиц, осуществляется </w:t>
      </w:r>
      <w:sdt>
        <w:sdtPr>
          <w:id w:val="6107318"/>
          <w:placeholder>
            <w:docPart w:val="A0D9106572784A3491C246B6670722A2"/>
          </w:placeholder>
          <w:dataBinding w:prefixMappings="xmlns:ns0='Автодок' " w:xpath="/ns0:Автодок[1]/ns0:оператор[1]/ns0:название_сокр_по_тексту[1]/ns0:творительный[1]" w:storeItemID="{E2C04752-D917-412E-B1C6-1AF507FDEC59}"/>
          <w:text/>
        </w:sdtPr>
        <w:sdtEndPr/>
        <w:sdtContent>
          <w:r w:rsidR="001507E9" w:rsidRPr="00B9173A">
            <w:t>Учреждением</w:t>
          </w:r>
        </w:sdtContent>
      </w:sdt>
      <w:r w:rsidRPr="00B9173A">
        <w:t xml:space="preserve"> исключительно с отдельно оформленного письменного согласия Субъекта на обработку персональных данных, разрешенных для распространения, предусматривающего возможность установления Субъектом условий и запретов, связанных с распространением его персональных данных.</w:t>
      </w:r>
    </w:p>
    <w:p w14:paraId="43E537B2" w14:textId="692D9FE0" w:rsidR="00A35D30" w:rsidRPr="00B9173A" w:rsidRDefault="00A35D30" w:rsidP="001D29A2">
      <w:pPr>
        <w:pStyle w:val="ad"/>
        <w:numPr>
          <w:ilvl w:val="1"/>
          <w:numId w:val="13"/>
        </w:numPr>
      </w:pPr>
      <w:r w:rsidRPr="00B9173A">
        <w:t xml:space="preserve">Согласие на распространение персональных данных </w:t>
      </w:r>
      <w:sdt>
        <w:sdtPr>
          <w:id w:val="386157031"/>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Pr="00B9173A">
        <w:t xml:space="preserve"> получает непосредственно от Субъекта.</w:t>
      </w:r>
    </w:p>
    <w:p w14:paraId="4B96883F" w14:textId="4904E0B9" w:rsidR="00A35D30" w:rsidRPr="00B9173A" w:rsidRDefault="00306DEC" w:rsidP="001D29A2">
      <w:pPr>
        <w:pStyle w:val="ad"/>
        <w:numPr>
          <w:ilvl w:val="1"/>
          <w:numId w:val="13"/>
        </w:numPr>
      </w:pPr>
      <w:sdt>
        <w:sdtPr>
          <w:id w:val="1765720145"/>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00A35D30" w:rsidRPr="00B9173A">
        <w:t xml:space="preserve"> обязуется прекратить распространение персональных данных в случае поступления от Субъекта соответствующего требования.</w:t>
      </w:r>
    </w:p>
    <w:p w14:paraId="68F5B7E5" w14:textId="77777777" w:rsidR="00A35D30" w:rsidRPr="00B9173A" w:rsidRDefault="00A35D30" w:rsidP="001D29A2">
      <w:pPr>
        <w:pStyle w:val="ad"/>
        <w:numPr>
          <w:ilvl w:val="1"/>
          <w:numId w:val="13"/>
        </w:numPr>
      </w:pPr>
      <w:r w:rsidRPr="00B9173A">
        <w:t xml:space="preserve">Установленные Субъектом условия и запреты на обработку персональных данных, разрешенных для распространения, недействительны в случае, если распространение персональных данных неограниченному кругу лиц осуществляется </w:t>
      </w:r>
      <w:r w:rsidRPr="00B9173A">
        <w:br/>
        <w:t>в государственных интересах, определенных законодательством Российской Федерации.</w:t>
      </w:r>
    </w:p>
    <w:p w14:paraId="359CB252" w14:textId="61FC9D8F" w:rsidR="00A35D30" w:rsidRPr="00B9173A" w:rsidRDefault="00A35D30" w:rsidP="001D29A2">
      <w:pPr>
        <w:pStyle w:val="ad"/>
        <w:numPr>
          <w:ilvl w:val="1"/>
          <w:numId w:val="13"/>
        </w:numPr>
      </w:pPr>
      <w:r w:rsidRPr="00B9173A">
        <w:t xml:space="preserve">Размещение изображений Субъекта, включая фотографии, видеозаписи, произведения изобразительного искусства, на официальном сайте </w:t>
      </w:r>
      <w:sdt>
        <w:sdtPr>
          <w:id w:val="1251316793"/>
          <w:placeholder>
            <w:docPart w:val="A0D9106572784A3491C246B6670722A2"/>
          </w:placeholder>
          <w:dataBinding w:prefixMappings="xmlns:ns0='Автодок' " w:xpath="/ns0:Автодок[1]/ns0:оператор[1]/ns0:название_сокр_по_тексту[1]/ns0:родительный[1]" w:storeItemID="{E2C04752-D917-412E-B1C6-1AF507FDEC59}"/>
          <w:text/>
        </w:sdtPr>
        <w:sdtEndPr/>
        <w:sdtContent>
          <w:r w:rsidR="001507E9" w:rsidRPr="00B9173A">
            <w:t>Учреждения</w:t>
          </w:r>
        </w:sdtContent>
      </w:sdt>
      <w:r w:rsidRPr="00B9173A">
        <w:t xml:space="preserve"> допускается без согласия Субъекта в следующих случаях:</w:t>
      </w:r>
    </w:p>
    <w:p w14:paraId="5771BD5E" w14:textId="77777777" w:rsidR="00A35D30" w:rsidRPr="00B9173A" w:rsidRDefault="00A35D30" w:rsidP="001D29A2">
      <w:pPr>
        <w:pStyle w:val="ad"/>
        <w:numPr>
          <w:ilvl w:val="0"/>
          <w:numId w:val="15"/>
        </w:numPr>
      </w:pPr>
      <w:r w:rsidRPr="00B9173A">
        <w:t>использование изображения осуществляется в государственных, общественных или иных публичных интересах;</w:t>
      </w:r>
    </w:p>
    <w:p w14:paraId="417AA739" w14:textId="77777777" w:rsidR="00A35D30" w:rsidRPr="00B9173A" w:rsidRDefault="00A35D30" w:rsidP="001D29A2">
      <w:pPr>
        <w:pStyle w:val="ad"/>
        <w:numPr>
          <w:ilvl w:val="0"/>
          <w:numId w:val="15"/>
        </w:numPr>
      </w:pPr>
      <w:r w:rsidRPr="00B9173A">
        <w:t>изображение Субъекта получено при съемке, проведенной в местах свободного посещения или на публичных мероприятиях, за исключением случаев, когда такое изображение является основным объектом использования.</w:t>
      </w:r>
    </w:p>
    <w:p w14:paraId="196E1B03" w14:textId="433685FF" w:rsidR="00A35D30" w:rsidRPr="00B9173A" w:rsidRDefault="00A35D30" w:rsidP="001D29A2">
      <w:pPr>
        <w:pStyle w:val="ad"/>
        <w:numPr>
          <w:ilvl w:val="1"/>
          <w:numId w:val="13"/>
        </w:numPr>
      </w:pPr>
      <w:r w:rsidRPr="00B9173A">
        <w:t xml:space="preserve">В целях информационного обеспечения в </w:t>
      </w:r>
      <w:sdt>
        <w:sdtPr>
          <w:id w:val="-1180506604"/>
          <w:placeholder>
            <w:docPart w:val="A0D9106572784A3491C246B6670722A2"/>
          </w:placeholder>
          <w:dataBinding w:prefixMappings="xmlns:ns0='Автодок' " w:xpath="/ns0:Автодок[1]/ns0:оператор[1]/ns0:название_сокр_по_тексту[1]/ns0:предложный[1]" w:storeItemID="{E2C04752-D917-412E-B1C6-1AF507FDEC59}"/>
          <w:text/>
        </w:sdtPr>
        <w:sdtEndPr/>
        <w:sdtContent>
          <w:r w:rsidR="001507E9" w:rsidRPr="00B9173A">
            <w:t>Учреждении</w:t>
          </w:r>
        </w:sdtContent>
      </w:sdt>
      <w:r w:rsidRPr="00B9173A">
        <w:t xml:space="preserve"> могут создаваться общедоступные источники персональных данных (в том числе справочники, адресные книги, другие документы), в которые с согласия Субъекта могут быть включены его персональные данные.</w:t>
      </w:r>
    </w:p>
    <w:p w14:paraId="300F0BBF" w14:textId="0B4816C1" w:rsidR="00A35D30" w:rsidRPr="00B9173A" w:rsidRDefault="00306DEC" w:rsidP="001D29A2">
      <w:pPr>
        <w:pStyle w:val="ad"/>
        <w:numPr>
          <w:ilvl w:val="1"/>
          <w:numId w:val="13"/>
        </w:numPr>
      </w:pPr>
      <w:sdt>
        <w:sdtPr>
          <w:id w:val="-467202137"/>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00A35D30" w:rsidRPr="00B9173A">
        <w:t xml:space="preserve"> обязуется в любое время исключить сведения о Субъекте </w:t>
      </w:r>
      <w:r w:rsidR="00A35D30" w:rsidRPr="00B9173A">
        <w:br/>
        <w:t xml:space="preserve">из общедоступных источников персональных данных по требованию Субъекта либо </w:t>
      </w:r>
      <w:r w:rsidR="00A35D30" w:rsidRPr="00B9173A">
        <w:br/>
        <w:t>по решению суда или иных уполномоченных органов.</w:t>
      </w:r>
    </w:p>
    <w:p w14:paraId="4C426711" w14:textId="77777777" w:rsidR="00A35D30" w:rsidRPr="00B9173A" w:rsidRDefault="00A35D30" w:rsidP="001D29A2">
      <w:pPr>
        <w:pStyle w:val="134"/>
        <w:numPr>
          <w:ilvl w:val="0"/>
          <w:numId w:val="13"/>
        </w:numPr>
      </w:pPr>
      <w:r w:rsidRPr="00B9173A">
        <w:lastRenderedPageBreak/>
        <w:t>Уничтожение персональных данных</w:t>
      </w:r>
    </w:p>
    <w:p w14:paraId="2A78D85C" w14:textId="536CE716" w:rsidR="00A35D30" w:rsidRPr="00B9173A" w:rsidRDefault="00A35D30" w:rsidP="00926378">
      <w:pPr>
        <w:pStyle w:val="ad"/>
        <w:keepNext/>
        <w:numPr>
          <w:ilvl w:val="1"/>
          <w:numId w:val="13"/>
        </w:numPr>
      </w:pPr>
      <w:bookmarkStart w:id="0" w:name="_Ref203377476"/>
      <w:r w:rsidRPr="00B9173A">
        <w:t xml:space="preserve">Уничтожение персональных данных в </w:t>
      </w:r>
      <w:sdt>
        <w:sdtPr>
          <w:id w:val="-3516345"/>
          <w:placeholder>
            <w:docPart w:val="A0D9106572784A3491C246B6670722A2"/>
          </w:placeholder>
          <w:dataBinding w:prefixMappings="xmlns:ns0='Автодок' " w:xpath="/ns0:Автодок[1]/ns0:оператор[1]/ns0:название_сокр_по_тексту[1]/ns0:предложный[1]" w:storeItemID="{E2C04752-D917-412E-B1C6-1AF507FDEC59}"/>
          <w:text/>
        </w:sdtPr>
        <w:sdtEndPr/>
        <w:sdtContent>
          <w:r w:rsidR="001507E9" w:rsidRPr="00B9173A">
            <w:t>Учреждении</w:t>
          </w:r>
        </w:sdtContent>
      </w:sdt>
      <w:r w:rsidRPr="00B9173A">
        <w:t xml:space="preserve"> осуществляется </w:t>
      </w:r>
      <w:r w:rsidRPr="00B9173A">
        <w:br/>
        <w:t>в течение 3 (трех) дней с момента выполнения одного из следующих условий:</w:t>
      </w:r>
      <w:bookmarkEnd w:id="0"/>
    </w:p>
    <w:p w14:paraId="79110B73" w14:textId="77777777" w:rsidR="00A35D30" w:rsidRPr="00B9173A" w:rsidRDefault="00A35D30" w:rsidP="001D29A2">
      <w:pPr>
        <w:pStyle w:val="ad"/>
        <w:numPr>
          <w:ilvl w:val="0"/>
          <w:numId w:val="16"/>
        </w:numPr>
      </w:pPr>
      <w:r w:rsidRPr="00B9173A">
        <w:t>достижения цели обработки персональных данных;</w:t>
      </w:r>
    </w:p>
    <w:p w14:paraId="1DF1264D" w14:textId="77777777" w:rsidR="00A35D30" w:rsidRPr="00B9173A" w:rsidRDefault="00A35D30" w:rsidP="001D29A2">
      <w:pPr>
        <w:pStyle w:val="ad"/>
        <w:numPr>
          <w:ilvl w:val="0"/>
          <w:numId w:val="16"/>
        </w:numPr>
      </w:pPr>
      <w:r w:rsidRPr="00B9173A">
        <w:t>утраты необходимости в достижении цели обработки персональных данных;</w:t>
      </w:r>
    </w:p>
    <w:p w14:paraId="475724A0" w14:textId="77777777" w:rsidR="00A35D30" w:rsidRPr="00B9173A" w:rsidRDefault="00A35D30" w:rsidP="001D29A2">
      <w:pPr>
        <w:pStyle w:val="ad"/>
        <w:numPr>
          <w:ilvl w:val="0"/>
          <w:numId w:val="16"/>
        </w:numPr>
      </w:pPr>
      <w:r w:rsidRPr="00B9173A">
        <w:t>отзыва Субъектом согласия на обработку своих персональных данных;</w:t>
      </w:r>
    </w:p>
    <w:p w14:paraId="7524E0FE" w14:textId="77777777" w:rsidR="00A35D30" w:rsidRPr="00B9173A" w:rsidRDefault="00A35D30" w:rsidP="001D29A2">
      <w:pPr>
        <w:pStyle w:val="ad"/>
        <w:numPr>
          <w:ilvl w:val="0"/>
          <w:numId w:val="16"/>
        </w:numPr>
      </w:pPr>
      <w:r w:rsidRPr="00B9173A">
        <w:t>поступления требования от Субъекта или уполномоченного органа по защите прав субъектов персональных данных в случае выявления неправомерных действий с персональными данными, когда устранить соответствующие нарушения не представляется возможным.</w:t>
      </w:r>
    </w:p>
    <w:p w14:paraId="22D86C6F" w14:textId="1449FBED" w:rsidR="00A35D30" w:rsidRPr="00B9173A" w:rsidRDefault="00A35D30" w:rsidP="001D29A2">
      <w:pPr>
        <w:pStyle w:val="ad"/>
        <w:numPr>
          <w:ilvl w:val="1"/>
          <w:numId w:val="13"/>
        </w:numPr>
      </w:pPr>
      <w:r w:rsidRPr="00B9173A">
        <w:t xml:space="preserve">Уничтожение персональных данных осуществляется по решению созданной в </w:t>
      </w:r>
      <w:sdt>
        <w:sdtPr>
          <w:id w:val="552430977"/>
          <w:placeholder>
            <w:docPart w:val="A0D9106572784A3491C246B6670722A2"/>
          </w:placeholder>
          <w:dataBinding w:prefixMappings="xmlns:ns0='Автодок' " w:xpath="/ns0:Автодок[1]/ns0:оператор[1]/ns0:название_сокр_по_тексту[1]/ns0:предложный[1]" w:storeItemID="{E2C04752-D917-412E-B1C6-1AF507FDEC59}"/>
          <w:text/>
        </w:sdtPr>
        <w:sdtEndPr/>
        <w:sdtContent>
          <w:r w:rsidR="001507E9" w:rsidRPr="00B9173A">
            <w:t>Учреждении</w:t>
          </w:r>
        </w:sdtContent>
      </w:sdt>
      <w:r w:rsidRPr="00B9173A">
        <w:t xml:space="preserve"> комиссии. При уничтожении персональных данных оформляется акт об уничтожении с подписью ответственных за уничтожение лиц.</w:t>
      </w:r>
    </w:p>
    <w:p w14:paraId="63C4910C" w14:textId="37A8EF5F" w:rsidR="00A35D30" w:rsidRPr="00B9173A" w:rsidRDefault="00A35D30" w:rsidP="001D29A2">
      <w:pPr>
        <w:pStyle w:val="ad"/>
        <w:numPr>
          <w:ilvl w:val="1"/>
          <w:numId w:val="13"/>
        </w:numPr>
      </w:pPr>
      <w:r w:rsidRPr="00B9173A">
        <w:t>Хранение актов об уничтожении персональных данных осуществляется течение 3 (трех) лет. По истечении срока хранения уничтожение таких актов осуществляется в срок, указанный в п. </w:t>
      </w:r>
      <w:r w:rsidR="003333B0" w:rsidRPr="00B9173A">
        <w:fldChar w:fldCharType="begin"/>
      </w:r>
      <w:r w:rsidR="003333B0" w:rsidRPr="00B9173A">
        <w:instrText xml:space="preserve"> REF _Ref203377476 \r \h </w:instrText>
      </w:r>
      <w:r w:rsidR="00B9173A">
        <w:instrText xml:space="preserve"> \* MERGEFORMAT </w:instrText>
      </w:r>
      <w:r w:rsidR="003333B0" w:rsidRPr="00B9173A">
        <w:fldChar w:fldCharType="separate"/>
      </w:r>
      <w:r w:rsidR="0093238C" w:rsidRPr="00B9173A">
        <w:t>8.1</w:t>
      </w:r>
      <w:r w:rsidR="003333B0" w:rsidRPr="00B9173A">
        <w:fldChar w:fldCharType="end"/>
      </w:r>
      <w:r w:rsidRPr="00B9173A">
        <w:t>, при этом повторно акты об уничтожении на содержащиеся в них персональные данные не составляются.</w:t>
      </w:r>
    </w:p>
    <w:p w14:paraId="06FD7871" w14:textId="77777777" w:rsidR="00A35D30" w:rsidRPr="00B9173A" w:rsidRDefault="00A35D30" w:rsidP="001D29A2">
      <w:pPr>
        <w:pStyle w:val="ad"/>
        <w:numPr>
          <w:ilvl w:val="1"/>
          <w:numId w:val="13"/>
        </w:numPr>
      </w:pPr>
      <w:r w:rsidRPr="00B9173A">
        <w:t>Равнозначным акту об уничтожении персональных данных на бумажном носителе является акт об уничтожении в электронной форме, подписанный электронной подписью в соответствии с законодательством Российской Федерации.</w:t>
      </w:r>
    </w:p>
    <w:p w14:paraId="45023CED" w14:textId="66F3D1AC" w:rsidR="00A35D30" w:rsidRPr="00B9173A" w:rsidRDefault="00A35D30" w:rsidP="001D29A2">
      <w:pPr>
        <w:pStyle w:val="ad"/>
        <w:numPr>
          <w:ilvl w:val="1"/>
          <w:numId w:val="13"/>
        </w:numPr>
      </w:pPr>
      <w:r w:rsidRPr="00B9173A">
        <w:t xml:space="preserve">В случае отсутствия возможности уничтожения персональных данных </w:t>
      </w:r>
      <w:r w:rsidRPr="00B9173A">
        <w:br/>
        <w:t>в течение срока, указанного в п. </w:t>
      </w:r>
      <w:r w:rsidR="003333B0" w:rsidRPr="00B9173A">
        <w:fldChar w:fldCharType="begin"/>
      </w:r>
      <w:r w:rsidR="003333B0" w:rsidRPr="00B9173A">
        <w:instrText xml:space="preserve"> REF _Ref203377476 \r \h </w:instrText>
      </w:r>
      <w:r w:rsidR="00B9173A">
        <w:instrText xml:space="preserve"> \* MERGEFORMAT </w:instrText>
      </w:r>
      <w:r w:rsidR="003333B0" w:rsidRPr="00B9173A">
        <w:fldChar w:fldCharType="separate"/>
      </w:r>
      <w:r w:rsidR="0093238C" w:rsidRPr="00B9173A">
        <w:t>8.1</w:t>
      </w:r>
      <w:r w:rsidR="003333B0" w:rsidRPr="00B9173A">
        <w:fldChar w:fldCharType="end"/>
      </w:r>
      <w:r w:rsidRPr="00B9173A">
        <w:t xml:space="preserve">, </w:t>
      </w:r>
      <w:sdt>
        <w:sdtPr>
          <w:id w:val="2114243053"/>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Pr="00B9173A">
        <w:t xml:space="preserve"> осуществляет блокирование таких персональных данных и обеспечивает их дальнейшее уничтожение в срок не более чем 6 (шесть) месяцев.</w:t>
      </w:r>
    </w:p>
    <w:p w14:paraId="01E81A95" w14:textId="77777777" w:rsidR="00A35D30" w:rsidRPr="00B9173A" w:rsidRDefault="00A35D30" w:rsidP="001D29A2">
      <w:pPr>
        <w:pStyle w:val="ad"/>
        <w:numPr>
          <w:ilvl w:val="1"/>
          <w:numId w:val="13"/>
        </w:numPr>
      </w:pPr>
      <w:r w:rsidRPr="00B9173A">
        <w:t xml:space="preserve">Документы, содержащие персональные данные, подлежат хранению </w:t>
      </w:r>
      <w:r w:rsidRPr="00B9173A">
        <w:br/>
        <w:t>и уничтожению в порядке, предусмотренном архивным законодательством Российской Федерации.</w:t>
      </w:r>
    </w:p>
    <w:p w14:paraId="4050685F" w14:textId="04D0F8F0" w:rsidR="00A35D30" w:rsidRPr="00B9173A" w:rsidRDefault="00A35D30" w:rsidP="001D29A2">
      <w:pPr>
        <w:pStyle w:val="ad"/>
        <w:numPr>
          <w:ilvl w:val="1"/>
          <w:numId w:val="13"/>
        </w:numPr>
      </w:pPr>
      <w:r w:rsidRPr="00B9173A">
        <w:t xml:space="preserve">После уничтожения персональных данных </w:t>
      </w:r>
      <w:sdt>
        <w:sdtPr>
          <w:id w:val="-1667316950"/>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Pr="00B9173A">
        <w:t xml:space="preserve"> в течение десяти рабочих дней направляет Субъекту уведомление об уничтожении персональных данных, а в случае, если обращение или запрос были направлены уполномоченным органом по защите прав субъектов персональных данных, направляет уведомление </w:t>
      </w:r>
      <w:r w:rsidRPr="00B9173A">
        <w:br/>
        <w:t>об уничтожении персональных данных в уполномоченный орган по защите прав субъектов персональных данных.</w:t>
      </w:r>
    </w:p>
    <w:p w14:paraId="67C0DEBA" w14:textId="77777777" w:rsidR="00A35D30" w:rsidRPr="00B9173A" w:rsidRDefault="00A35D30" w:rsidP="001D29A2">
      <w:pPr>
        <w:pStyle w:val="134"/>
        <w:numPr>
          <w:ilvl w:val="0"/>
          <w:numId w:val="13"/>
        </w:numPr>
      </w:pPr>
      <w:r w:rsidRPr="00B9173A">
        <w:t>Обеспечение безопасности персональных данных</w:t>
      </w:r>
    </w:p>
    <w:p w14:paraId="6D2D6AB9" w14:textId="495246ED" w:rsidR="00A35D30" w:rsidRPr="00B9173A" w:rsidRDefault="00306DEC" w:rsidP="001D29A2">
      <w:pPr>
        <w:pStyle w:val="ad"/>
        <w:numPr>
          <w:ilvl w:val="1"/>
          <w:numId w:val="13"/>
        </w:numPr>
      </w:pPr>
      <w:sdt>
        <w:sdtPr>
          <w:id w:val="-140581720"/>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00A35D30" w:rsidRPr="00B9173A">
        <w:t xml:space="preserve"> принимает организационные и технические меры по обеспечению безопасности обрабатываемых персональных данных в соответствии </w:t>
      </w:r>
      <w:r w:rsidR="00A35D30" w:rsidRPr="00B9173A">
        <w:br/>
        <w:t xml:space="preserve">с требованиями федерального законодательства в области защиты информации, </w:t>
      </w:r>
      <w:r w:rsidR="00A35D30" w:rsidRPr="00B9173A">
        <w:br/>
        <w:t>а также нормативных и руководящих документов Федеральной службы по техническому и экспортному контролю Российской Федерации (далее – ФСТЭК России) и Федеральной службы безопасности Российской Федерации (далее – ФСБ России).</w:t>
      </w:r>
    </w:p>
    <w:p w14:paraId="02641D4B" w14:textId="31C0B468" w:rsidR="00A35D30" w:rsidRPr="00B9173A" w:rsidRDefault="00A35D30" w:rsidP="001D29A2">
      <w:pPr>
        <w:pStyle w:val="ad"/>
        <w:numPr>
          <w:ilvl w:val="1"/>
          <w:numId w:val="13"/>
        </w:numPr>
      </w:pPr>
      <w:r w:rsidRPr="00B9173A">
        <w:t xml:space="preserve">Организационные меры по защите персональных данных, принимаемые </w:t>
      </w:r>
      <w:sdt>
        <w:sdtPr>
          <w:id w:val="2110397192"/>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Pr="00B9173A">
        <w:t>, включают:</w:t>
      </w:r>
    </w:p>
    <w:p w14:paraId="55C470E1" w14:textId="1F9CE4BB" w:rsidR="00A35D30" w:rsidRPr="00B9173A" w:rsidRDefault="00A35D30" w:rsidP="00B9173A">
      <w:pPr>
        <w:pStyle w:val="ad"/>
        <w:numPr>
          <w:ilvl w:val="0"/>
          <w:numId w:val="17"/>
        </w:numPr>
        <w:spacing w:line="270" w:lineRule="auto"/>
      </w:pPr>
      <w:r w:rsidRPr="00B9173A">
        <w:lastRenderedPageBreak/>
        <w:t xml:space="preserve">назначение из числа </w:t>
      </w:r>
      <w:sdt>
        <w:sdtPr>
          <w:id w:val="-1898120983"/>
          <w:placeholder>
            <w:docPart w:val="A0D9106572784A3491C246B6670722A2"/>
          </w:placeholder>
          <w:dataBinding w:prefixMappings="xmlns:ns0='Автодок' " w:xpath="/ns0:Автодок[1]/ns0:работники[1]/ns0:множественное_число[1]/ns0:с_маленькой[1]/ns0:родительный[1]" w:storeItemID="{E2C04752-D917-412E-B1C6-1AF507FDEC59}"/>
          <w:text/>
        </w:sdtPr>
        <w:sdtEndPr/>
        <w:sdtContent>
          <w:r w:rsidRPr="00B9173A">
            <w:t>работников</w:t>
          </w:r>
        </w:sdtContent>
      </w:sdt>
      <w:r w:rsidRPr="00B9173A">
        <w:t xml:space="preserve"> </w:t>
      </w:r>
      <w:sdt>
        <w:sdtPr>
          <w:id w:val="1563210764"/>
          <w:placeholder>
            <w:docPart w:val="A0D9106572784A3491C246B6670722A2"/>
          </w:placeholder>
          <w:dataBinding w:prefixMappings="xmlns:ns0='Автодок' " w:xpath="/ns0:Автодок[1]/ns0:оператор[1]/ns0:название_сокр_по_тексту[1]/ns0:родительный[1]" w:storeItemID="{E2C04752-D917-412E-B1C6-1AF507FDEC59}"/>
          <w:text/>
        </w:sdtPr>
        <w:sdtEndPr/>
        <w:sdtContent>
          <w:r w:rsidR="001507E9" w:rsidRPr="00B9173A">
            <w:t>Учреждения</w:t>
          </w:r>
        </w:sdtContent>
      </w:sdt>
      <w:r w:rsidRPr="00B9173A">
        <w:t xml:space="preserve"> лиц, ответственных за выполнение организационных и технических мероприятий по защите персональных данных;</w:t>
      </w:r>
    </w:p>
    <w:p w14:paraId="6C2B4F24" w14:textId="77777777" w:rsidR="00A35D30" w:rsidRPr="00B9173A" w:rsidRDefault="00A35D30" w:rsidP="00B9173A">
      <w:pPr>
        <w:pStyle w:val="ad"/>
        <w:numPr>
          <w:ilvl w:val="0"/>
          <w:numId w:val="17"/>
        </w:numPr>
        <w:spacing w:line="270" w:lineRule="auto"/>
      </w:pPr>
      <w:r w:rsidRPr="00B9173A">
        <w:t>издание локальных нормативных актов и организационно-распорядительных документов, регламентирующих порядок обеспечения безопасности персональных данных, права, обязанности, ответственность и порядок действий работников, непосредственно задействованных в обработке персональных данных, с обязательным ознакомлением таких лиц с данными документами;</w:t>
      </w:r>
    </w:p>
    <w:p w14:paraId="5487FC08" w14:textId="77777777" w:rsidR="00A35D30" w:rsidRPr="00B9173A" w:rsidRDefault="00A35D30" w:rsidP="00B9173A">
      <w:pPr>
        <w:pStyle w:val="ad"/>
        <w:numPr>
          <w:ilvl w:val="0"/>
          <w:numId w:val="17"/>
        </w:numPr>
        <w:spacing w:line="270" w:lineRule="auto"/>
      </w:pPr>
      <w:r w:rsidRPr="00B9173A">
        <w:t xml:space="preserve">заключение с </w:t>
      </w:r>
      <w:sdt>
        <w:sdtPr>
          <w:id w:val="-2087752412"/>
          <w:placeholder>
            <w:docPart w:val="A0D9106572784A3491C246B6670722A2"/>
          </w:placeholder>
          <w:dataBinding w:prefixMappings="xmlns:ns0='Автодок' " w:xpath="/ns0:Автодок[1]/ns0:работники[1]/ns0:множественное_число[1]/ns0:с_маленькой[1]/ns0:творительный[1]" w:storeItemID="{E2C04752-D917-412E-B1C6-1AF507FDEC59}"/>
          <w:text/>
        </w:sdtPr>
        <w:sdtEndPr/>
        <w:sdtContent>
          <w:r w:rsidRPr="00B9173A">
            <w:t>работниками</w:t>
          </w:r>
        </w:sdtContent>
      </w:sdt>
      <w:r w:rsidRPr="00B9173A">
        <w:t xml:space="preserve">, осуществляющими обработку персональных данных, соглашения о неразглашении персональных данных, ставших известными таким </w:t>
      </w:r>
      <w:sdt>
        <w:sdtPr>
          <w:id w:val="1822609799"/>
          <w:placeholder>
            <w:docPart w:val="A0D9106572784A3491C246B6670722A2"/>
          </w:placeholder>
          <w:dataBinding w:prefixMappings="xmlns:ns0='Автодок' " w:xpath="/ns0:Автодок[1]/ns0:работники[1]/ns0:множественное_число[1]/ns0:с_маленькой[1]/ns0:творительный[1]" w:storeItemID="{E2C04752-D917-412E-B1C6-1AF507FDEC59}"/>
          <w:text/>
        </w:sdtPr>
        <w:sdtEndPr/>
        <w:sdtContent>
          <w:r w:rsidRPr="00B9173A">
            <w:t>работниками</w:t>
          </w:r>
        </w:sdtContent>
      </w:sdt>
      <w:r w:rsidRPr="00B9173A">
        <w:t xml:space="preserve"> при исполнении должностных обязанностей;</w:t>
      </w:r>
    </w:p>
    <w:p w14:paraId="7FDCA4BB" w14:textId="47314332" w:rsidR="00A35D30" w:rsidRPr="00B9173A" w:rsidRDefault="00A35D30" w:rsidP="00B9173A">
      <w:pPr>
        <w:pStyle w:val="ad"/>
        <w:numPr>
          <w:ilvl w:val="0"/>
          <w:numId w:val="17"/>
        </w:numPr>
        <w:spacing w:line="270" w:lineRule="auto"/>
      </w:pPr>
      <w:r w:rsidRPr="00B9173A">
        <w:t xml:space="preserve">заключение со сторонними организациями, осуществляющими обработку персональных данных по поручению </w:t>
      </w:r>
      <w:sdt>
        <w:sdtPr>
          <w:id w:val="1286627199"/>
          <w:placeholder>
            <w:docPart w:val="A0D9106572784A3491C246B6670722A2"/>
          </w:placeholder>
          <w:dataBinding w:prefixMappings="xmlns:ns0='Автодок' " w:xpath="/ns0:Автодок[1]/ns0:оператор[1]/ns0:название_сокр_по_тексту[1]/ns0:родительный[1]" w:storeItemID="{E2C04752-D917-412E-B1C6-1AF507FDEC59}"/>
          <w:text/>
        </w:sdtPr>
        <w:sdtEndPr/>
        <w:sdtContent>
          <w:r w:rsidR="001507E9" w:rsidRPr="00B9173A">
            <w:t>Учреждения</w:t>
          </w:r>
        </w:sdtContent>
      </w:sdt>
      <w:r w:rsidRPr="00B9173A">
        <w:t>, договоров поручения на обработку персональных данных, содержащих положения, регламентирующие обязанности и ответственность таких организаций в части обеспечения конфиденциальности персональных данных;</w:t>
      </w:r>
    </w:p>
    <w:p w14:paraId="4EA8945E" w14:textId="77777777" w:rsidR="00A35D30" w:rsidRPr="00B9173A" w:rsidRDefault="00A35D30" w:rsidP="00B9173A">
      <w:pPr>
        <w:pStyle w:val="ad"/>
        <w:numPr>
          <w:ilvl w:val="0"/>
          <w:numId w:val="17"/>
        </w:numPr>
        <w:spacing w:line="270" w:lineRule="auto"/>
      </w:pPr>
      <w:r w:rsidRPr="00B9173A">
        <w:t>проведение периодических внутренних проверок информационной безопасности;</w:t>
      </w:r>
    </w:p>
    <w:p w14:paraId="3450AC7F" w14:textId="77777777" w:rsidR="00A35D30" w:rsidRPr="00B9173A" w:rsidRDefault="00A35D30" w:rsidP="00B9173A">
      <w:pPr>
        <w:pStyle w:val="ad"/>
        <w:numPr>
          <w:ilvl w:val="0"/>
          <w:numId w:val="17"/>
        </w:numPr>
        <w:spacing w:line="270" w:lineRule="auto"/>
      </w:pPr>
      <w:r w:rsidRPr="00B9173A">
        <w:t xml:space="preserve">проведение регулярного инструктажа </w:t>
      </w:r>
      <w:sdt>
        <w:sdtPr>
          <w:id w:val="-518085644"/>
          <w:placeholder>
            <w:docPart w:val="A0D9106572784A3491C246B6670722A2"/>
          </w:placeholder>
          <w:dataBinding w:prefixMappings="xmlns:ns0='Автодок' " w:xpath="/ns0:Автодок[1]/ns0:работники[1]/ns0:множественное_число[1]/ns0:с_маленькой[1]/ns0:родительный[1]" w:storeItemID="{E2C04752-D917-412E-B1C6-1AF507FDEC59}"/>
          <w:text/>
        </w:sdtPr>
        <w:sdtEndPr/>
        <w:sdtContent>
          <w:r w:rsidRPr="00B9173A">
            <w:t>работников</w:t>
          </w:r>
        </w:sdtContent>
      </w:sdt>
      <w:r w:rsidRPr="00B9173A">
        <w:t xml:space="preserve">, задействованных </w:t>
      </w:r>
      <w:r w:rsidRPr="00B9173A">
        <w:br/>
        <w:t>в обработке персональных данных, в части правил обработки и защиты персональных данных.</w:t>
      </w:r>
    </w:p>
    <w:p w14:paraId="15F64F84" w14:textId="54EF8E75" w:rsidR="00A35D30" w:rsidRPr="00B9173A" w:rsidRDefault="00A35D30" w:rsidP="00B9173A">
      <w:pPr>
        <w:pStyle w:val="ad"/>
        <w:numPr>
          <w:ilvl w:val="1"/>
          <w:numId w:val="13"/>
        </w:numPr>
        <w:spacing w:line="270" w:lineRule="auto"/>
      </w:pPr>
      <w:r w:rsidRPr="00B9173A">
        <w:t xml:space="preserve">Технические меры по защите персональных данных, принимаемые </w:t>
      </w:r>
      <w:sdt>
        <w:sdtPr>
          <w:id w:val="432009659"/>
          <w:placeholder>
            <w:docPart w:val="A0D9106572784A3491C246B6670722A2"/>
          </w:placeholder>
          <w:dataBinding w:prefixMappings="xmlns:ns0='Автодок' " w:xpath="/ns0:Автодок[1]/ns0:оператор[1]/ns0:название_сокр_по_тексту[1]/ns0:творительный[1]" w:storeItemID="{E2C04752-D917-412E-B1C6-1AF507FDEC59}"/>
          <w:text/>
        </w:sdtPr>
        <w:sdtEndPr/>
        <w:sdtContent>
          <w:r w:rsidR="001507E9" w:rsidRPr="00B9173A">
            <w:t>Учреждением</w:t>
          </w:r>
        </w:sdtContent>
      </w:sdt>
      <w:r w:rsidRPr="00B9173A">
        <w:t>, включают:</w:t>
      </w:r>
    </w:p>
    <w:p w14:paraId="25554A74" w14:textId="77777777" w:rsidR="00A35D30" w:rsidRPr="00B9173A" w:rsidRDefault="00A35D30" w:rsidP="00B9173A">
      <w:pPr>
        <w:pStyle w:val="ad"/>
        <w:numPr>
          <w:ilvl w:val="0"/>
          <w:numId w:val="18"/>
        </w:numPr>
        <w:spacing w:line="270" w:lineRule="auto"/>
      </w:pPr>
      <w:r w:rsidRPr="00B9173A">
        <w:t xml:space="preserve">выявление актуальных угроз безопасности персональных данных, обрабатываемых в информационных системах персональных данных, </w:t>
      </w:r>
      <w:r w:rsidR="003333B0" w:rsidRPr="00B9173A">
        <w:br/>
      </w:r>
      <w:r w:rsidRPr="00B9173A">
        <w:t>в соответствии с нормативными и методическими документами ФСТЭК России;</w:t>
      </w:r>
    </w:p>
    <w:p w14:paraId="54161344" w14:textId="77777777" w:rsidR="00A35D30" w:rsidRPr="00B9173A" w:rsidRDefault="00A35D30" w:rsidP="00B9173A">
      <w:pPr>
        <w:pStyle w:val="ad"/>
        <w:numPr>
          <w:ilvl w:val="0"/>
          <w:numId w:val="18"/>
        </w:numPr>
        <w:spacing w:line="270" w:lineRule="auto"/>
      </w:pPr>
      <w:r w:rsidRPr="00B9173A">
        <w:t>обеспечение физической защиты помещений, в которых осуществляется обработка персональных данных, от несанкционированного проникновения;</w:t>
      </w:r>
    </w:p>
    <w:p w14:paraId="6DEDEA59" w14:textId="77777777" w:rsidR="00A35D30" w:rsidRPr="00B9173A" w:rsidRDefault="00A35D30" w:rsidP="00B9173A">
      <w:pPr>
        <w:pStyle w:val="ad"/>
        <w:numPr>
          <w:ilvl w:val="0"/>
          <w:numId w:val="18"/>
        </w:numPr>
        <w:spacing w:line="270" w:lineRule="auto"/>
      </w:pPr>
      <w:r w:rsidRPr="00B9173A">
        <w:t xml:space="preserve">обеспечение защиты технических средств информационных систем персональных данных и материальных носителей персональных данных </w:t>
      </w:r>
      <w:r w:rsidRPr="00B9173A">
        <w:br/>
        <w:t>от воздействия негативных факторов природного и техногенного характера;</w:t>
      </w:r>
    </w:p>
    <w:p w14:paraId="5B443F95" w14:textId="3788CC54" w:rsidR="00A35D30" w:rsidRPr="00B9173A" w:rsidRDefault="00A35D30" w:rsidP="00B9173A">
      <w:pPr>
        <w:pStyle w:val="ad"/>
        <w:numPr>
          <w:ilvl w:val="0"/>
          <w:numId w:val="18"/>
        </w:numPr>
        <w:spacing w:line="270" w:lineRule="auto"/>
      </w:pPr>
      <w:r w:rsidRPr="00B9173A">
        <w:t xml:space="preserve">разграничение прав доступа работников к обрабатываемым персональным данным в соответствии с локальными нормативными актами </w:t>
      </w:r>
      <w:sdt>
        <w:sdtPr>
          <w:id w:val="-1278172492"/>
          <w:placeholder>
            <w:docPart w:val="A0D9106572784A3491C246B6670722A2"/>
          </w:placeholder>
          <w:dataBinding w:prefixMappings="xmlns:ns0='Автодок' " w:xpath="/ns0:Автодок[1]/ns0:оператор[1]/ns0:название_сокр_по_тексту[1]/ns0:родительный[1]" w:storeItemID="{E2C04752-D917-412E-B1C6-1AF507FDEC59}"/>
          <w:text/>
        </w:sdtPr>
        <w:sdtEndPr/>
        <w:sdtContent>
          <w:r w:rsidR="001507E9" w:rsidRPr="00B9173A">
            <w:t>Учреждения</w:t>
          </w:r>
        </w:sdtContent>
      </w:sdt>
      <w:r w:rsidRPr="00B9173A">
        <w:t>;</w:t>
      </w:r>
    </w:p>
    <w:p w14:paraId="64481CA8" w14:textId="77777777" w:rsidR="00A35D30" w:rsidRPr="00B9173A" w:rsidRDefault="00A35D30" w:rsidP="00B9173A">
      <w:pPr>
        <w:pStyle w:val="ad"/>
        <w:numPr>
          <w:ilvl w:val="0"/>
          <w:numId w:val="18"/>
        </w:numPr>
        <w:spacing w:line="270" w:lineRule="auto"/>
      </w:pPr>
      <w:r w:rsidRPr="00B9173A">
        <w:t>применение средств криптографической защиты информации, прошедших процедуру сертификации по требованиям ФСБ и ФСТЭК России, при передаче персональных данных по сети Интернет;</w:t>
      </w:r>
    </w:p>
    <w:p w14:paraId="3D803797" w14:textId="77777777" w:rsidR="00A35D30" w:rsidRPr="00B9173A" w:rsidRDefault="00A35D30" w:rsidP="00B9173A">
      <w:pPr>
        <w:pStyle w:val="ad"/>
        <w:numPr>
          <w:ilvl w:val="0"/>
          <w:numId w:val="18"/>
        </w:numPr>
        <w:spacing w:line="270" w:lineRule="auto"/>
      </w:pPr>
      <w:r w:rsidRPr="00B9173A">
        <w:t>применение средств защиты информации от несанкционированного доступа, прошедших процедуру сертификации по требованиям ФСТЭК России;</w:t>
      </w:r>
    </w:p>
    <w:p w14:paraId="7AE17E88" w14:textId="77777777" w:rsidR="00A35D30" w:rsidRPr="00B9173A" w:rsidRDefault="00A35D30" w:rsidP="00B9173A">
      <w:pPr>
        <w:pStyle w:val="ad"/>
        <w:numPr>
          <w:ilvl w:val="0"/>
          <w:numId w:val="18"/>
        </w:numPr>
        <w:spacing w:line="270" w:lineRule="auto"/>
      </w:pPr>
      <w:r w:rsidRPr="00B9173A">
        <w:t xml:space="preserve">применение средств антивирусной защиты обеспечения с целью выявления </w:t>
      </w:r>
      <w:r w:rsidRPr="00B9173A">
        <w:br/>
        <w:t xml:space="preserve">и предотвращения реализации угроз безопасности информации, связанных </w:t>
      </w:r>
      <w:r w:rsidRPr="00B9173A">
        <w:br/>
        <w:t>с использованием вредоносного программного обеспечения;</w:t>
      </w:r>
    </w:p>
    <w:p w14:paraId="37C03014" w14:textId="07584C99" w:rsidR="00A35D30" w:rsidRPr="00B9173A" w:rsidRDefault="00A35D30" w:rsidP="00B9173A">
      <w:pPr>
        <w:pStyle w:val="ad"/>
        <w:numPr>
          <w:ilvl w:val="0"/>
          <w:numId w:val="18"/>
        </w:numPr>
        <w:spacing w:line="270" w:lineRule="auto"/>
      </w:pPr>
      <w:r w:rsidRPr="00B9173A">
        <w:t xml:space="preserve">обеспечение внутриобъектового и пропускного режима на территории </w:t>
      </w:r>
      <w:sdt>
        <w:sdtPr>
          <w:id w:val="1769277939"/>
          <w:placeholder>
            <w:docPart w:val="A0D9106572784A3491C246B6670722A2"/>
          </w:placeholder>
          <w:dataBinding w:prefixMappings="xmlns:ns0='Автодок' " w:xpath="/ns0:Автодок[1]/ns0:оператор[1]/ns0:название_сокр_по_тексту[1]/ns0:родительный[1]" w:storeItemID="{E2C04752-D917-412E-B1C6-1AF507FDEC59}"/>
          <w:text/>
        </w:sdtPr>
        <w:sdtEndPr/>
        <w:sdtContent>
          <w:r w:rsidR="001507E9" w:rsidRPr="00B9173A">
            <w:t>Учреждения</w:t>
          </w:r>
        </w:sdtContent>
      </w:sdt>
      <w:r w:rsidRPr="00B9173A">
        <w:t>.</w:t>
      </w:r>
    </w:p>
    <w:p w14:paraId="63012EBA" w14:textId="66C117DD" w:rsidR="00A35D30" w:rsidRPr="00B9173A" w:rsidRDefault="00A35D30" w:rsidP="001D29A2">
      <w:pPr>
        <w:pStyle w:val="134"/>
        <w:numPr>
          <w:ilvl w:val="0"/>
          <w:numId w:val="13"/>
        </w:numPr>
      </w:pPr>
      <w:r w:rsidRPr="00B9173A">
        <w:lastRenderedPageBreak/>
        <w:t>Обработка персональных данных</w:t>
      </w:r>
      <w:r w:rsidRPr="00B9173A">
        <w:br/>
        <w:t xml:space="preserve">на официальном сайте </w:t>
      </w:r>
      <w:sdt>
        <w:sdtPr>
          <w:id w:val="618422381"/>
          <w:placeholder>
            <w:docPart w:val="A0D9106572784A3491C246B6670722A2"/>
          </w:placeholder>
          <w:dataBinding w:prefixMappings="xmlns:ns0='Автодок' " w:xpath="/ns0:Автодок[1]/ns0:оператор[1]/ns0:название_сокр_по_тексту[1]/ns0:родительный[1]" w:storeItemID="{E2C04752-D917-412E-B1C6-1AF507FDEC59}"/>
          <w:text/>
        </w:sdtPr>
        <w:sdtEndPr/>
        <w:sdtContent>
          <w:r w:rsidR="001507E9" w:rsidRPr="00B9173A">
            <w:t>Учреждения</w:t>
          </w:r>
        </w:sdtContent>
      </w:sdt>
    </w:p>
    <w:p w14:paraId="3F6A9001" w14:textId="1863EB45" w:rsidR="00A35D30" w:rsidRPr="00B9173A" w:rsidRDefault="00A35D30" w:rsidP="001D29A2">
      <w:pPr>
        <w:pStyle w:val="ad"/>
        <w:numPr>
          <w:ilvl w:val="1"/>
          <w:numId w:val="13"/>
        </w:numPr>
      </w:pPr>
      <w:r w:rsidRPr="00B9173A">
        <w:t xml:space="preserve">Под официальным веб-сайтом </w:t>
      </w:r>
      <w:sdt>
        <w:sdtPr>
          <w:id w:val="-1241316380"/>
          <w:placeholder>
            <w:docPart w:val="A0D9106572784A3491C246B6670722A2"/>
          </w:placeholder>
          <w:dataBinding w:prefixMappings="xmlns:ns0='Автодок' " w:xpath="/ns0:Автодок[1]/ns0:оператор[1]/ns0:название_сокр_по_тексту[1]/ns0:родительный[1]" w:storeItemID="{E2C04752-D917-412E-B1C6-1AF507FDEC59}"/>
          <w:text/>
        </w:sdtPr>
        <w:sdtEndPr/>
        <w:sdtContent>
          <w:r w:rsidR="001507E9" w:rsidRPr="00B9173A">
            <w:t>Учреждения</w:t>
          </w:r>
        </w:sdtContent>
      </w:sdt>
      <w:r w:rsidRPr="00B9173A">
        <w:t xml:space="preserve"> (далее – Официальный сайт) </w:t>
      </w:r>
      <w:r w:rsidRPr="00B9173A">
        <w:br/>
        <w:t xml:space="preserve">в рамках настоящей Политики подразумевается совокупность информационных ресурсов, доступных в сети Интернет по протоколу </w:t>
      </w:r>
      <w:sdt>
        <w:sdtPr>
          <w:rPr>
            <w:b/>
          </w:rPr>
          <w:id w:val="349756543"/>
          <w:placeholder>
            <w:docPart w:val="4394D101B11B4F638B7CCAE1625AE2AE"/>
          </w:placeholder>
          <w:dataBinding w:prefixMappings="xmlns:ns0='Автодок' " w:xpath="/ns0:Автодок[1]/ns0:оператор[1]/ns0:сайт_протокол[1]" w:storeItemID="{E2C04752-D917-412E-B1C6-1AF507FDEC59}"/>
          <w:text/>
        </w:sdtPr>
        <w:sdtEndPr/>
        <w:sdtContent>
          <w:r w:rsidRPr="00B9173A">
            <w:rPr>
              <w:b/>
            </w:rPr>
            <w:t>https</w:t>
          </w:r>
        </w:sdtContent>
      </w:sdt>
      <w:r w:rsidRPr="00B9173A">
        <w:t xml:space="preserve"> на домене </w:t>
      </w:r>
      <w:sdt>
        <w:sdtPr>
          <w:rPr>
            <w:b/>
          </w:rPr>
          <w:id w:val="1141614172"/>
          <w:placeholder>
            <w:docPart w:val="4394D101B11B4F638B7CCAE1625AE2AE"/>
          </w:placeholder>
          <w:dataBinding w:prefixMappings="xmlns:ns0='Автодок' " w:xpath="/ns0:Автодок[1]/ns0:оператор[1]/ns0:сайт_домен[1]" w:storeItemID="{E2C04752-D917-412E-B1C6-1AF507FDEC59}"/>
          <w:text/>
        </w:sdtPr>
        <w:sdtEndPr/>
        <w:sdtContent>
          <w:r w:rsidR="001507E9" w:rsidRPr="00B9173A">
            <w:rPr>
              <w:b/>
            </w:rPr>
            <w:t>lira39.ru</w:t>
          </w:r>
        </w:sdtContent>
      </w:sdt>
      <w:r w:rsidRPr="00B9173A">
        <w:t xml:space="preserve"> и всех его поддоменах.</w:t>
      </w:r>
    </w:p>
    <w:p w14:paraId="7623488E" w14:textId="77777777" w:rsidR="00A35D30" w:rsidRPr="00B9173A" w:rsidRDefault="00A35D30" w:rsidP="001D29A2">
      <w:pPr>
        <w:pStyle w:val="ad"/>
        <w:numPr>
          <w:ilvl w:val="1"/>
          <w:numId w:val="13"/>
        </w:numPr>
      </w:pPr>
      <w:r w:rsidRPr="00B9173A">
        <w:t>Обработка персональных данных с помощью Официального сайта осуществляется с целью приема обращений, осуществления обратной связи, а также улучшения качества работы Официального сайта и его содержания.</w:t>
      </w:r>
    </w:p>
    <w:p w14:paraId="42A379C1" w14:textId="77777777" w:rsidR="00A35D30" w:rsidRPr="00B9173A" w:rsidRDefault="00A35D30" w:rsidP="001D29A2">
      <w:pPr>
        <w:pStyle w:val="ad"/>
        <w:numPr>
          <w:ilvl w:val="1"/>
          <w:numId w:val="13"/>
        </w:numPr>
      </w:pPr>
      <w:r w:rsidRPr="00B9173A">
        <w:t>Субъектами персональных данных, обрабатываемых с помощью Официального сайта, являются физические лица (далее – Пользователи), самостоятельно инициирующие обращение к Официальному сайту с помощью средств вычислительной техники и получающие доступ к размещенным на нем публичным информационным ресурсам.</w:t>
      </w:r>
    </w:p>
    <w:bookmarkStart w:id="1" w:name="_Ref222389662"/>
    <w:p w14:paraId="1482B8DB" w14:textId="4AC0337D" w:rsidR="00A35D30" w:rsidRPr="00B9173A" w:rsidRDefault="00306DEC" w:rsidP="001D29A2">
      <w:pPr>
        <w:pStyle w:val="ad"/>
        <w:numPr>
          <w:ilvl w:val="1"/>
          <w:numId w:val="13"/>
        </w:numPr>
      </w:pPr>
      <w:sdt>
        <w:sdtPr>
          <w:id w:val="-2072411322"/>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00A35D30" w:rsidRPr="00B9173A">
        <w:t xml:space="preserve"> осуществляет обработку персональных данных Пользователей в следующем составе:</w:t>
      </w:r>
      <w:bookmarkEnd w:id="1"/>
    </w:p>
    <w:p w14:paraId="75FA77EE" w14:textId="77777777" w:rsidR="00A35D30" w:rsidRPr="00B9173A" w:rsidRDefault="00A35D30" w:rsidP="001D29A2">
      <w:pPr>
        <w:pStyle w:val="ad"/>
        <w:numPr>
          <w:ilvl w:val="0"/>
          <w:numId w:val="19"/>
        </w:numPr>
      </w:pPr>
      <w:r w:rsidRPr="00B9173A">
        <w:t>фамилия, имя, отчество;</w:t>
      </w:r>
    </w:p>
    <w:p w14:paraId="3B1A1D11" w14:textId="77777777" w:rsidR="001507E9" w:rsidRPr="00B9173A" w:rsidRDefault="001507E9" w:rsidP="001D29A2">
      <w:pPr>
        <w:pStyle w:val="ad"/>
        <w:numPr>
          <w:ilvl w:val="0"/>
          <w:numId w:val="19"/>
        </w:numPr>
      </w:pPr>
      <w:r w:rsidRPr="00B9173A">
        <w:t>тема и предмет обращения;</w:t>
      </w:r>
    </w:p>
    <w:p w14:paraId="24D7E584" w14:textId="77777777" w:rsidR="00A35D30" w:rsidRPr="00B9173A" w:rsidRDefault="00A35D30" w:rsidP="001D29A2">
      <w:pPr>
        <w:pStyle w:val="ad"/>
        <w:numPr>
          <w:ilvl w:val="0"/>
          <w:numId w:val="19"/>
        </w:numPr>
      </w:pPr>
      <w:r w:rsidRPr="00B9173A">
        <w:t>адрес электронной почты;</w:t>
      </w:r>
    </w:p>
    <w:p w14:paraId="098CBCC4" w14:textId="77777777" w:rsidR="00A35D30" w:rsidRPr="00B9173A" w:rsidRDefault="00A35D30" w:rsidP="001D29A2">
      <w:pPr>
        <w:pStyle w:val="ad"/>
        <w:numPr>
          <w:ilvl w:val="0"/>
          <w:numId w:val="19"/>
        </w:numPr>
      </w:pPr>
      <w:r w:rsidRPr="00B9173A">
        <w:t>контактный номер телефона.</w:t>
      </w:r>
    </w:p>
    <w:p w14:paraId="77326D70" w14:textId="0FD06657" w:rsidR="00A35D30" w:rsidRPr="00B9173A" w:rsidRDefault="0093238C" w:rsidP="001D29A2">
      <w:pPr>
        <w:pStyle w:val="ad"/>
        <w:numPr>
          <w:ilvl w:val="0"/>
          <w:numId w:val="19"/>
        </w:numPr>
      </w:pPr>
      <w:r w:rsidRPr="00B9173A">
        <w:t>данные о предпочтениях Пользователя и его действиях на Официальном сайте</w:t>
      </w:r>
      <w:r w:rsidR="00A35D30" w:rsidRPr="00B9173A">
        <w:t xml:space="preserve">, получаемые посредством использования </w:t>
      </w:r>
      <w:r w:rsidR="001D67C6" w:rsidRPr="00B9173A">
        <w:t>метрической программы PRO.Культура.РФ, разработанной ФКУ «Цифровая культура»</w:t>
      </w:r>
      <w:r w:rsidR="00A35D30" w:rsidRPr="00B9173A">
        <w:t>;</w:t>
      </w:r>
    </w:p>
    <w:p w14:paraId="649D5167" w14:textId="77777777" w:rsidR="00A35D30" w:rsidRPr="00B9173A" w:rsidRDefault="00A35D30" w:rsidP="001D29A2">
      <w:pPr>
        <w:pStyle w:val="ad"/>
        <w:numPr>
          <w:ilvl w:val="0"/>
          <w:numId w:val="19"/>
        </w:numPr>
      </w:pPr>
      <w:r w:rsidRPr="00B9173A">
        <w:t xml:space="preserve">обезличенные данные об идентификации технических средств пользователя </w:t>
      </w:r>
      <w:r w:rsidRPr="00B9173A">
        <w:br/>
        <w:t>и параметрах подключения к сетям общего пользования, автоматически получаемые при подключении Пользователя к Официальному сайту.</w:t>
      </w:r>
    </w:p>
    <w:p w14:paraId="0248D608" w14:textId="785D55D0" w:rsidR="00A35D30" w:rsidRPr="00B9173A" w:rsidRDefault="00A35D30" w:rsidP="001D29A2">
      <w:pPr>
        <w:pStyle w:val="ad"/>
        <w:numPr>
          <w:ilvl w:val="1"/>
          <w:numId w:val="13"/>
        </w:numPr>
      </w:pPr>
      <w:r w:rsidRPr="00B9173A">
        <w:t xml:space="preserve">Пользователи Официального сайта самостоятельно осуществляют передачу </w:t>
      </w:r>
      <w:sdt>
        <w:sdtPr>
          <w:id w:val="-688214933"/>
          <w:placeholder>
            <w:docPart w:val="A0D9106572784A3491C246B6670722A2"/>
          </w:placeholder>
          <w:dataBinding w:prefixMappings="xmlns:ns0='Автодок' " w:xpath="/ns0:Автодок[1]/ns0:оператор[1]/ns0:название_сокр_по_тексту[1]/ns0:дательный[1]" w:storeItemID="{E2C04752-D917-412E-B1C6-1AF507FDEC59}"/>
          <w:text/>
        </w:sdtPr>
        <w:sdtEndPr/>
        <w:sdtContent>
          <w:r w:rsidR="001507E9" w:rsidRPr="00B9173A">
            <w:t>Учреждению</w:t>
          </w:r>
        </w:sdtContent>
      </w:sdt>
      <w:r w:rsidRPr="00B9173A">
        <w:t xml:space="preserve"> своих персональных данных, за исключением статистических </w:t>
      </w:r>
      <w:r w:rsidRPr="00B9173A">
        <w:br/>
        <w:t>и обезличенных, путем заполнения специализированных форм отправки персональных данных, размещенных на Официальном сайте.</w:t>
      </w:r>
    </w:p>
    <w:p w14:paraId="3F479CD1" w14:textId="77777777" w:rsidR="00A35D30" w:rsidRPr="00B9173A" w:rsidRDefault="00A35D30" w:rsidP="001D29A2">
      <w:pPr>
        <w:pStyle w:val="ad"/>
        <w:numPr>
          <w:ilvl w:val="1"/>
          <w:numId w:val="13"/>
        </w:numPr>
      </w:pPr>
      <w:r w:rsidRPr="00B9173A">
        <w:t>Получение статистических и обезличенных персональных данных Пользователей осуществляется в автоматическом режиме.</w:t>
      </w:r>
    </w:p>
    <w:p w14:paraId="3957C257" w14:textId="4BB4F878" w:rsidR="00A35D30" w:rsidRPr="00B9173A" w:rsidRDefault="00306DEC" w:rsidP="001D29A2">
      <w:pPr>
        <w:pStyle w:val="ad"/>
        <w:numPr>
          <w:ilvl w:val="1"/>
          <w:numId w:val="13"/>
        </w:numPr>
      </w:pPr>
      <w:sdt>
        <w:sdtPr>
          <w:id w:val="-359581531"/>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00A35D30" w:rsidRPr="00B9173A">
        <w:t xml:space="preserve"> </w:t>
      </w:r>
      <w:sdt>
        <w:sdtPr>
          <w:id w:val="1887838521"/>
          <w:placeholder>
            <w:docPart w:val="A0D9106572784A3491C246B6670722A2"/>
          </w:placeholder>
          <w:dataBinding w:prefixMappings="xmlns:ns0='Автодок' " w:xpath="/ns0:Автодок[1]/ns0:оператор[1]/ns0:слово_обязан[1]" w:storeItemID="{E2C04752-D917-412E-B1C6-1AF507FDEC59}"/>
          <w:text/>
        </w:sdtPr>
        <w:sdtEndPr/>
        <w:sdtContent>
          <w:r w:rsidR="00A35D30" w:rsidRPr="00B9173A">
            <w:t>обязано</w:t>
          </w:r>
        </w:sdtContent>
      </w:sdt>
      <w:r w:rsidR="00A35D30" w:rsidRPr="00B9173A">
        <w:t xml:space="preserve"> разместить на Официальном сайте в открытом доступе:</w:t>
      </w:r>
    </w:p>
    <w:p w14:paraId="76C747DD" w14:textId="77777777" w:rsidR="00A35D30" w:rsidRPr="00B9173A" w:rsidRDefault="00A35D30" w:rsidP="001D29A2">
      <w:pPr>
        <w:pStyle w:val="ad"/>
        <w:numPr>
          <w:ilvl w:val="0"/>
          <w:numId w:val="20"/>
        </w:numPr>
      </w:pPr>
      <w:r w:rsidRPr="00B9173A">
        <w:t>настоящую Политику;</w:t>
      </w:r>
    </w:p>
    <w:p w14:paraId="561CD555" w14:textId="77777777" w:rsidR="00A35D30" w:rsidRPr="00B9173A" w:rsidRDefault="00A35D30" w:rsidP="001D29A2">
      <w:pPr>
        <w:pStyle w:val="ad"/>
        <w:numPr>
          <w:ilvl w:val="0"/>
          <w:numId w:val="20"/>
        </w:numPr>
      </w:pPr>
      <w:r w:rsidRPr="00B9173A">
        <w:t>текст согласия Пользователя на обработку его персональных данных.</w:t>
      </w:r>
    </w:p>
    <w:p w14:paraId="2B30F506" w14:textId="77777777" w:rsidR="00A35D30" w:rsidRPr="00B9173A" w:rsidRDefault="00A35D30" w:rsidP="001D29A2">
      <w:pPr>
        <w:pStyle w:val="ad"/>
        <w:numPr>
          <w:ilvl w:val="1"/>
          <w:numId w:val="13"/>
        </w:numPr>
      </w:pPr>
      <w:r w:rsidRPr="00B9173A">
        <w:t>Каждая специализированная форма сбора персональных данных, размещенная на Официальном сайте, снабжена гиперссылками, позволяющими пользователям ознакомиться с настоящей Политикой и текстом согласия Пользователя на обработку персональных данных.</w:t>
      </w:r>
    </w:p>
    <w:p w14:paraId="1034A42D" w14:textId="77777777" w:rsidR="00A35D30" w:rsidRPr="00B9173A" w:rsidRDefault="00A35D30" w:rsidP="001D29A2">
      <w:pPr>
        <w:pStyle w:val="ad"/>
        <w:numPr>
          <w:ilvl w:val="1"/>
          <w:numId w:val="13"/>
        </w:numPr>
      </w:pPr>
      <w:r w:rsidRPr="00B9173A">
        <w:lastRenderedPageBreak/>
        <w:t xml:space="preserve">Пользователь, получая доступ к Официальному сайту, обязуется ознакомиться с указанными документами и прекратить использование Официального сайта в случае своего несогласия с настоящей Политикой либо отказа предоставить согласие на обработку своих персональных данных в соответствии с опубликованной </w:t>
      </w:r>
      <w:r w:rsidRPr="00B9173A">
        <w:br/>
        <w:t>на Официальном сайте формой такого согласия.</w:t>
      </w:r>
    </w:p>
    <w:p w14:paraId="4E8B0047" w14:textId="1F28B576" w:rsidR="00A35D30" w:rsidRPr="00B9173A" w:rsidRDefault="00A35D30" w:rsidP="001D29A2">
      <w:pPr>
        <w:pStyle w:val="ad"/>
        <w:numPr>
          <w:ilvl w:val="1"/>
          <w:numId w:val="13"/>
        </w:numPr>
      </w:pPr>
      <w:r w:rsidRPr="00B9173A">
        <w:t xml:space="preserve">Обрабатывая персональные данные Пользователей, </w:t>
      </w:r>
      <w:sdt>
        <w:sdtPr>
          <w:id w:val="374665288"/>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Pr="00B9173A">
        <w:t xml:space="preserve"> предполагает, что Пользователь сознательно использует Официальный сайт от своего имени, указывает достоверные сведения о себе в объеме, не превышающем предусмотренный специализированными формами, сознательно определяет </w:t>
      </w:r>
      <w:r w:rsidRPr="00B9173A">
        <w:br/>
        <w:t>и контролирует параметры используемого им программного обеспечения, а также ознакомился и имеет возможность в любой момент ознакомиться с настоящей Политикой.</w:t>
      </w:r>
    </w:p>
    <w:p w14:paraId="45968AE5" w14:textId="5A98446E" w:rsidR="00A35D30" w:rsidRPr="00B9173A" w:rsidRDefault="00A35D30" w:rsidP="001D29A2">
      <w:pPr>
        <w:pStyle w:val="ad"/>
        <w:numPr>
          <w:ilvl w:val="1"/>
          <w:numId w:val="13"/>
        </w:numPr>
      </w:pPr>
      <w:r w:rsidRPr="00B9173A">
        <w:t xml:space="preserve">Ответственность за правомерность предоставления и достоверность предоставляемых </w:t>
      </w:r>
      <w:sdt>
        <w:sdtPr>
          <w:id w:val="1249232659"/>
          <w:placeholder>
            <w:docPart w:val="A0D9106572784A3491C246B6670722A2"/>
          </w:placeholder>
          <w:dataBinding w:prefixMappings="xmlns:ns0='Автодок' " w:xpath="/ns0:Автодок[1]/ns0:оператор[1]/ns0:название_сокр_по_тексту[1]/ns0:дательный[1]" w:storeItemID="{E2C04752-D917-412E-B1C6-1AF507FDEC59}"/>
          <w:text/>
        </w:sdtPr>
        <w:sdtEndPr/>
        <w:sdtContent>
          <w:r w:rsidR="001507E9" w:rsidRPr="00B9173A">
            <w:t>Учреждению</w:t>
          </w:r>
        </w:sdtContent>
      </w:sdt>
      <w:r w:rsidRPr="00B9173A">
        <w:t xml:space="preserve"> персональных данных несет исключительно Пользователь, поскольку </w:t>
      </w:r>
      <w:sdt>
        <w:sdtPr>
          <w:id w:val="2077620926"/>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Pr="00B9173A">
        <w:t xml:space="preserve"> не проводит мероприятий по установлению личности Пользователя или проверке достоверности его персональных данных.</w:t>
      </w:r>
    </w:p>
    <w:p w14:paraId="3B5B4AA2" w14:textId="77777777" w:rsidR="003333B0" w:rsidRPr="00B9173A" w:rsidRDefault="003333B0" w:rsidP="001D29A2">
      <w:pPr>
        <w:pStyle w:val="ad"/>
        <w:numPr>
          <w:ilvl w:val="1"/>
          <w:numId w:val="13"/>
        </w:numPr>
      </w:pPr>
      <w:r w:rsidRPr="00B9173A">
        <w:t>Срок обработки персональных данных, полученных через Официальный сайт, составляет 1 (один) календарный год включительно со дня получения персональных данных.</w:t>
      </w:r>
    </w:p>
    <w:p w14:paraId="384B01B8" w14:textId="77777777" w:rsidR="003333B0" w:rsidRPr="00B9173A" w:rsidRDefault="003333B0" w:rsidP="001D29A2">
      <w:pPr>
        <w:pStyle w:val="ad"/>
        <w:numPr>
          <w:ilvl w:val="2"/>
          <w:numId w:val="13"/>
        </w:numPr>
      </w:pPr>
      <w:r w:rsidRPr="00B9173A">
        <w:t>Обработка персональных данных при оказании услуг по результату рассмотрения полученного обращения (заявки), осуществляется на основании отдельного согласия субъекта персональных данных, которое может предусматривать иные сроки обработки персональных данных.</w:t>
      </w:r>
    </w:p>
    <w:p w14:paraId="308DB3A8" w14:textId="761A93F3" w:rsidR="003333B0" w:rsidRPr="00B9173A" w:rsidRDefault="003333B0" w:rsidP="001D29A2">
      <w:pPr>
        <w:pStyle w:val="ad"/>
        <w:numPr>
          <w:ilvl w:val="1"/>
          <w:numId w:val="13"/>
        </w:numPr>
      </w:pPr>
      <w:r w:rsidRPr="00B9173A">
        <w:t xml:space="preserve">Получая доступ к Официальному сайту, Пользователь выражает свое согласие на использование </w:t>
      </w:r>
      <w:sdt>
        <w:sdtPr>
          <w:id w:val="-1927333228"/>
          <w:placeholder>
            <w:docPart w:val="DefaultPlaceholder_-1854013440"/>
          </w:placeholder>
          <w:dataBinding w:prefixMappings="xmlns:ns0='Автодок' " w:xpath="/ns0:Автодок[1]/ns0:оператор[1]/ns0:название_сокр_по_тексту[1]/ns0:творительный[1]" w:storeItemID="{E2C04752-D917-412E-B1C6-1AF507FDEC59}"/>
          <w:text/>
        </w:sdtPr>
        <w:sdtEndPr/>
        <w:sdtContent>
          <w:r w:rsidR="001507E9" w:rsidRPr="00B9173A">
            <w:t>Учреждением</w:t>
          </w:r>
        </w:sdtContent>
      </w:sdt>
      <w:r w:rsidRPr="00B9173A">
        <w:t xml:space="preserve"> файлов «cookie» – данных, в автоматическом режиме формируемых веб-сервисом Официального сайта и сохраняемых на устройстве Пользователя.</w:t>
      </w:r>
    </w:p>
    <w:p w14:paraId="4731F645" w14:textId="41A6A0E0" w:rsidR="003333B0" w:rsidRPr="00B9173A" w:rsidRDefault="003333B0" w:rsidP="001D29A2">
      <w:pPr>
        <w:pStyle w:val="ad"/>
        <w:numPr>
          <w:ilvl w:val="2"/>
          <w:numId w:val="13"/>
        </w:numPr>
      </w:pPr>
      <w:r w:rsidRPr="00B9173A">
        <w:t>На Официальном</w:t>
      </w:r>
      <w:r w:rsidR="0093238C" w:rsidRPr="00B9173A">
        <w:t xml:space="preserve"> сайте</w:t>
      </w:r>
      <w:r w:rsidRPr="00B9173A">
        <w:t xml:space="preserve"> используются следующие виды файлов «cookie»:</w:t>
      </w:r>
    </w:p>
    <w:p w14:paraId="62C17E6B" w14:textId="77777777" w:rsidR="003333B0" w:rsidRPr="00B9173A" w:rsidRDefault="003333B0" w:rsidP="001D29A2">
      <w:pPr>
        <w:pStyle w:val="132"/>
        <w:numPr>
          <w:ilvl w:val="0"/>
          <w:numId w:val="24"/>
        </w:numPr>
      </w:pPr>
      <w:r w:rsidRPr="00B9173A">
        <w:t xml:space="preserve">обязательные, необходимые для обеспечения работы Официального сайта </w:t>
      </w:r>
      <w:r w:rsidR="00615FAD" w:rsidRPr="00B9173A">
        <w:br/>
      </w:r>
      <w:r w:rsidRPr="00B9173A">
        <w:t>и функциональности размещенных на нем веб-форм;</w:t>
      </w:r>
    </w:p>
    <w:p w14:paraId="28E40916" w14:textId="77777777" w:rsidR="003333B0" w:rsidRPr="00B9173A" w:rsidRDefault="003333B0" w:rsidP="001D29A2">
      <w:pPr>
        <w:pStyle w:val="132"/>
        <w:numPr>
          <w:ilvl w:val="0"/>
          <w:numId w:val="24"/>
        </w:numPr>
      </w:pPr>
      <w:r w:rsidRPr="00B9173A">
        <w:t>функциональные, необходимые для повышения удобства использования Официального сайта и запоминания предпочтений Пользователя.</w:t>
      </w:r>
    </w:p>
    <w:p w14:paraId="4F3D5986" w14:textId="77777777" w:rsidR="003333B0" w:rsidRPr="00B9173A" w:rsidRDefault="003333B0" w:rsidP="001D29A2">
      <w:pPr>
        <w:pStyle w:val="ad"/>
        <w:numPr>
          <w:ilvl w:val="2"/>
          <w:numId w:val="13"/>
        </w:numPr>
      </w:pPr>
      <w:r w:rsidRPr="00B9173A">
        <w:t>Сроки и условия хранения файлов «cookie» на устройстве Пользователя оправляются Пользователем самостоятельно путем настройки программного обеспечения.</w:t>
      </w:r>
    </w:p>
    <w:p w14:paraId="414E225F" w14:textId="77777777" w:rsidR="00A35D30" w:rsidRPr="00B9173A" w:rsidRDefault="00A35D30" w:rsidP="001D29A2">
      <w:pPr>
        <w:pStyle w:val="134"/>
        <w:numPr>
          <w:ilvl w:val="0"/>
          <w:numId w:val="13"/>
        </w:numPr>
      </w:pPr>
      <w:r w:rsidRPr="00B9173A">
        <w:lastRenderedPageBreak/>
        <w:t>Права, обязанности и ответственность</w:t>
      </w:r>
      <w:r w:rsidRPr="00B9173A">
        <w:br/>
        <w:t>субъектов персональных данных</w:t>
      </w:r>
    </w:p>
    <w:p w14:paraId="6D895B12" w14:textId="77777777" w:rsidR="00A35D30" w:rsidRPr="00B9173A" w:rsidRDefault="00A35D30" w:rsidP="001D29A2">
      <w:pPr>
        <w:pStyle w:val="ad"/>
        <w:keepNext/>
        <w:numPr>
          <w:ilvl w:val="1"/>
          <w:numId w:val="13"/>
        </w:numPr>
      </w:pPr>
      <w:r w:rsidRPr="00B9173A">
        <w:t>Субъект имеет право:</w:t>
      </w:r>
    </w:p>
    <w:p w14:paraId="4977A318" w14:textId="1BC4BA83" w:rsidR="00A35D30" w:rsidRPr="00B9173A" w:rsidRDefault="00A35D30" w:rsidP="001D29A2">
      <w:pPr>
        <w:pStyle w:val="ad"/>
        <w:keepNext/>
        <w:numPr>
          <w:ilvl w:val="0"/>
          <w:numId w:val="21"/>
        </w:numPr>
      </w:pPr>
      <w:r w:rsidRPr="00B9173A">
        <w:t xml:space="preserve">обращаться к </w:t>
      </w:r>
      <w:sdt>
        <w:sdtPr>
          <w:id w:val="1407423445"/>
          <w:placeholder>
            <w:docPart w:val="A0D9106572784A3491C246B6670722A2"/>
          </w:placeholder>
          <w:dataBinding w:prefixMappings="xmlns:ns0='Автодок' " w:xpath="/ns0:Автодок[1]/ns0:оператор[1]/ns0:название_сокр_по_тексту[1]/ns0:дательный[1]" w:storeItemID="{E2C04752-D917-412E-B1C6-1AF507FDEC59}"/>
          <w:text/>
        </w:sdtPr>
        <w:sdtEndPr/>
        <w:sdtContent>
          <w:r w:rsidR="001507E9" w:rsidRPr="00B9173A">
            <w:t>Учреждению</w:t>
          </w:r>
        </w:sdtContent>
      </w:sdt>
      <w:r w:rsidRPr="00B9173A">
        <w:t xml:space="preserve"> с целью получения информации, касающейся обработки его персональных данных, и получать такую информацию в составе, установленном федеральным законом;</w:t>
      </w:r>
    </w:p>
    <w:p w14:paraId="0DB8BCBE" w14:textId="54506369" w:rsidR="00A35D30" w:rsidRPr="00B9173A" w:rsidRDefault="00A35D30" w:rsidP="001D29A2">
      <w:pPr>
        <w:pStyle w:val="ad"/>
        <w:numPr>
          <w:ilvl w:val="0"/>
          <w:numId w:val="21"/>
        </w:numPr>
      </w:pPr>
      <w:r w:rsidRPr="00B9173A">
        <w:t xml:space="preserve">требовать от </w:t>
      </w:r>
      <w:sdt>
        <w:sdtPr>
          <w:id w:val="-1364970825"/>
          <w:placeholder>
            <w:docPart w:val="A0D9106572784A3491C246B6670722A2"/>
          </w:placeholder>
          <w:dataBinding w:prefixMappings="xmlns:ns0='Автодок' " w:xpath="/ns0:Автодок[1]/ns0:оператор[1]/ns0:название_сокр_по_тексту[1]/ns0:родительный[1]" w:storeItemID="{E2C04752-D917-412E-B1C6-1AF507FDEC59}"/>
          <w:text/>
        </w:sdtPr>
        <w:sdtEndPr/>
        <w:sdtContent>
          <w:r w:rsidR="001507E9" w:rsidRPr="00B9173A">
            <w:t>Учреждения</w:t>
          </w:r>
        </w:sdtContent>
      </w:sdt>
      <w:r w:rsidRPr="00B9173A">
        <w:t xml:space="preserve"> уточнения, блокирования или уничтожения своих персональных данных, а также, в случае необходимости, уведомления об этом лиц, которым персональные данные были сообщены;</w:t>
      </w:r>
    </w:p>
    <w:p w14:paraId="032D8385" w14:textId="77777777" w:rsidR="00A35D30" w:rsidRPr="00B9173A" w:rsidRDefault="00A35D30" w:rsidP="001D29A2">
      <w:pPr>
        <w:pStyle w:val="ad"/>
        <w:numPr>
          <w:ilvl w:val="0"/>
          <w:numId w:val="21"/>
        </w:numPr>
      </w:pPr>
      <w:r w:rsidRPr="00B9173A">
        <w:t>дополнять персональные данные оценочного характера заявлением, выражающим его собственную точку зрения;</w:t>
      </w:r>
    </w:p>
    <w:p w14:paraId="041B252A" w14:textId="77777777" w:rsidR="00A35D30" w:rsidRPr="00B9173A" w:rsidRDefault="00A35D30" w:rsidP="001D29A2">
      <w:pPr>
        <w:pStyle w:val="ad"/>
        <w:numPr>
          <w:ilvl w:val="0"/>
          <w:numId w:val="21"/>
        </w:numPr>
      </w:pPr>
      <w:r w:rsidRPr="00B9173A">
        <w:t>получать безвозмездный доступ с целью ознакомления к своим персональным данным, за исключением случаев, предусмотренных п. 8 ст. 14 федерального закона;</w:t>
      </w:r>
    </w:p>
    <w:p w14:paraId="206D774E" w14:textId="1BA27453" w:rsidR="00A35D30" w:rsidRPr="00B9173A" w:rsidRDefault="00A35D30" w:rsidP="001D29A2">
      <w:pPr>
        <w:pStyle w:val="ad"/>
        <w:numPr>
          <w:ilvl w:val="0"/>
          <w:numId w:val="21"/>
        </w:numPr>
      </w:pPr>
      <w:r w:rsidRPr="00B9173A">
        <w:t xml:space="preserve">обжаловать действия или бездействие </w:t>
      </w:r>
      <w:sdt>
        <w:sdtPr>
          <w:id w:val="-1287809604"/>
          <w:placeholder>
            <w:docPart w:val="A0D9106572784A3491C246B6670722A2"/>
          </w:placeholder>
          <w:dataBinding w:prefixMappings="xmlns:ns0='Автодок' " w:xpath="/ns0:Автодок[1]/ns0:оператор[1]/ns0:название_сокр_по_тексту[1]/ns0:родительный[1]" w:storeItemID="{E2C04752-D917-412E-B1C6-1AF507FDEC59}"/>
          <w:text/>
        </w:sdtPr>
        <w:sdtEndPr/>
        <w:sdtContent>
          <w:r w:rsidR="001507E9" w:rsidRPr="00B9173A">
            <w:t>Учреждения</w:t>
          </w:r>
        </w:sdtContent>
      </w:sdt>
      <w:r w:rsidRPr="00B9173A">
        <w:t xml:space="preserve"> в части обработки </w:t>
      </w:r>
      <w:r w:rsidRPr="00B9173A">
        <w:br/>
        <w:t>и защиты персональных данных в уполномоченном органе по защите прав субъектов персональных данных либо в судебном порядке;</w:t>
      </w:r>
    </w:p>
    <w:p w14:paraId="2286BAE7" w14:textId="53F49E51" w:rsidR="00A35D30" w:rsidRPr="00B9173A" w:rsidRDefault="00A35D30" w:rsidP="001D29A2">
      <w:pPr>
        <w:pStyle w:val="ad"/>
        <w:numPr>
          <w:ilvl w:val="0"/>
          <w:numId w:val="21"/>
        </w:numPr>
      </w:pPr>
      <w:r w:rsidRPr="00B9173A">
        <w:t xml:space="preserve">на защиту своих прав и законных интересов, включая возмещение материального и морального ущерба, в случае если такие права и интересы были нарушены вследствие нарушения </w:t>
      </w:r>
      <w:sdt>
        <w:sdtPr>
          <w:id w:val="1025840143"/>
          <w:placeholder>
            <w:docPart w:val="A0D9106572784A3491C246B6670722A2"/>
          </w:placeholder>
          <w:dataBinding w:prefixMappings="xmlns:ns0='Автодок' " w:xpath="/ns0:Автодок[1]/ns0:оператор[1]/ns0:название_сокр_по_тексту[1]/ns0:творительный[1]" w:storeItemID="{E2C04752-D917-412E-B1C6-1AF507FDEC59}"/>
          <w:text/>
        </w:sdtPr>
        <w:sdtEndPr/>
        <w:sdtContent>
          <w:r w:rsidR="001507E9" w:rsidRPr="00B9173A">
            <w:t>Учреждением</w:t>
          </w:r>
        </w:sdtContent>
      </w:sdt>
      <w:r w:rsidRPr="00B9173A">
        <w:t xml:space="preserve"> требований по обработке и защите персональных данных.</w:t>
      </w:r>
    </w:p>
    <w:p w14:paraId="25BCF6C4" w14:textId="14BE1722" w:rsidR="00A35D30" w:rsidRPr="00B9173A" w:rsidRDefault="00A35D30" w:rsidP="001D29A2">
      <w:pPr>
        <w:pStyle w:val="ad"/>
        <w:numPr>
          <w:ilvl w:val="1"/>
          <w:numId w:val="13"/>
        </w:numPr>
      </w:pPr>
      <w:r w:rsidRPr="00B9173A">
        <w:t xml:space="preserve">Субъект, предоставляя свои персональные данные </w:t>
      </w:r>
      <w:sdt>
        <w:sdtPr>
          <w:id w:val="465697818"/>
          <w:placeholder>
            <w:docPart w:val="A0D9106572784A3491C246B6670722A2"/>
          </w:placeholder>
          <w:dataBinding w:prefixMappings="xmlns:ns0='Автодок' " w:xpath="/ns0:Автодок[1]/ns0:оператор[1]/ns0:название_сокр_по_тексту[1]/ns0:дательный[1]" w:storeItemID="{E2C04752-D917-412E-B1C6-1AF507FDEC59}"/>
          <w:text/>
        </w:sdtPr>
        <w:sdtEndPr/>
        <w:sdtContent>
          <w:r w:rsidR="001507E9" w:rsidRPr="00B9173A">
            <w:t>Учреждению</w:t>
          </w:r>
        </w:sdtContent>
      </w:sdt>
      <w:r w:rsidRPr="00B9173A">
        <w:t xml:space="preserve">, несет ответственность за их актуальность, точность и достаточность относительно заявленных </w:t>
      </w:r>
      <w:sdt>
        <w:sdtPr>
          <w:id w:val="-501046876"/>
          <w:placeholder>
            <w:docPart w:val="A0D9106572784A3491C246B6670722A2"/>
          </w:placeholder>
          <w:dataBinding w:prefixMappings="xmlns:ns0='Автодок' " w:xpath="/ns0:Автодок[1]/ns0:оператор[1]/ns0:название_сокр_по_тексту[1]/ns0:творительный[1]" w:storeItemID="{E2C04752-D917-412E-B1C6-1AF507FDEC59}"/>
          <w:text/>
        </w:sdtPr>
        <w:sdtEndPr/>
        <w:sdtContent>
          <w:r w:rsidR="001507E9" w:rsidRPr="00B9173A">
            <w:t>Учреждением</w:t>
          </w:r>
        </w:sdtContent>
      </w:sdt>
      <w:r w:rsidRPr="00B9173A">
        <w:t xml:space="preserve"> целей их обработки.</w:t>
      </w:r>
    </w:p>
    <w:p w14:paraId="5D5379EE" w14:textId="496129ED" w:rsidR="00A35D30" w:rsidRPr="00B9173A" w:rsidRDefault="00A35D30" w:rsidP="001D29A2">
      <w:pPr>
        <w:pStyle w:val="ad"/>
        <w:numPr>
          <w:ilvl w:val="1"/>
          <w:numId w:val="13"/>
        </w:numPr>
      </w:pPr>
      <w:r w:rsidRPr="00B9173A">
        <w:t xml:space="preserve">Субъект обязуется своевременно уведомлять </w:t>
      </w:r>
      <w:sdt>
        <w:sdtPr>
          <w:id w:val="1620575041"/>
          <w:placeholder>
            <w:docPart w:val="A0D9106572784A3491C246B6670722A2"/>
          </w:placeholder>
          <w:dataBinding w:prefixMappings="xmlns:ns0='Автодок' " w:xpath="/ns0:Автодок[1]/ns0:оператор[1]/ns0:название_сокр_по_тексту[1]/ns0:винительный[1]" w:storeItemID="{E2C04752-D917-412E-B1C6-1AF507FDEC59}"/>
          <w:text/>
        </w:sdtPr>
        <w:sdtEndPr/>
        <w:sdtContent>
          <w:r w:rsidR="001507E9" w:rsidRPr="00B9173A">
            <w:t>Учреждение</w:t>
          </w:r>
        </w:sdtContent>
      </w:sdt>
      <w:r w:rsidRPr="00B9173A">
        <w:t xml:space="preserve"> об изменении сведений, составляющих его персональные данные.</w:t>
      </w:r>
    </w:p>
    <w:p w14:paraId="667994E9" w14:textId="5FEB57A7" w:rsidR="00A35D30" w:rsidRPr="00B9173A" w:rsidRDefault="00A35D30" w:rsidP="001D29A2">
      <w:pPr>
        <w:pStyle w:val="134"/>
        <w:numPr>
          <w:ilvl w:val="0"/>
          <w:numId w:val="13"/>
        </w:numPr>
      </w:pPr>
      <w:r w:rsidRPr="00B9173A">
        <w:t xml:space="preserve">Обязанности </w:t>
      </w:r>
      <w:sdt>
        <w:sdtPr>
          <w:id w:val="890537188"/>
          <w:placeholder>
            <w:docPart w:val="A0D9106572784A3491C246B6670722A2"/>
          </w:placeholder>
          <w:dataBinding w:prefixMappings="xmlns:ns0='Автодок' " w:xpath="/ns0:Автодок[1]/ns0:оператор[1]/ns0:название_сокр_по_тексту[1]/ns0:родительный[1]" w:storeItemID="{E2C04752-D917-412E-B1C6-1AF507FDEC59}"/>
          <w:text/>
        </w:sdtPr>
        <w:sdtEndPr/>
        <w:sdtContent>
          <w:r w:rsidR="001507E9" w:rsidRPr="00B9173A">
            <w:t>Учреждения</w:t>
          </w:r>
        </w:sdtContent>
      </w:sdt>
      <w:r w:rsidRPr="00B9173A">
        <w:br/>
        <w:t>при работе с персональными данными</w:t>
      </w:r>
    </w:p>
    <w:p w14:paraId="615290F3" w14:textId="1CFC997B" w:rsidR="00A35D30" w:rsidRPr="00B9173A" w:rsidRDefault="00A35D30" w:rsidP="001D29A2">
      <w:pPr>
        <w:pStyle w:val="ad"/>
        <w:keepNext/>
        <w:numPr>
          <w:ilvl w:val="1"/>
          <w:numId w:val="13"/>
        </w:numPr>
      </w:pPr>
      <w:r w:rsidRPr="00B9173A">
        <w:t xml:space="preserve">При получении персональных данных не от Субъекта </w:t>
      </w:r>
      <w:sdt>
        <w:sdtPr>
          <w:id w:val="963695879"/>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Pr="00B9173A">
        <w:t xml:space="preserve"> </w:t>
      </w:r>
      <w:r w:rsidRPr="00B9173A">
        <w:br/>
        <w:t>до начала обработки таких персональных данных обязуется предоставить Субъекту следующую информацию:</w:t>
      </w:r>
    </w:p>
    <w:p w14:paraId="378FA01B" w14:textId="77777777" w:rsidR="00A35D30" w:rsidRPr="00B9173A" w:rsidRDefault="00A35D30" w:rsidP="001D29A2">
      <w:pPr>
        <w:pStyle w:val="ad"/>
        <w:numPr>
          <w:ilvl w:val="0"/>
          <w:numId w:val="22"/>
        </w:numPr>
      </w:pPr>
      <w:r w:rsidRPr="00B9173A">
        <w:t>наименование либо фамилию, имя, отчество и адрес оператора персональных данных или его представителя;</w:t>
      </w:r>
    </w:p>
    <w:p w14:paraId="1BFDFFE1" w14:textId="77777777" w:rsidR="00A35D30" w:rsidRPr="00B9173A" w:rsidRDefault="00A35D30" w:rsidP="001D29A2">
      <w:pPr>
        <w:pStyle w:val="ad"/>
        <w:numPr>
          <w:ilvl w:val="0"/>
          <w:numId w:val="22"/>
        </w:numPr>
      </w:pPr>
      <w:r w:rsidRPr="00B9173A">
        <w:t>цель обработки получаемых персональных данных;</w:t>
      </w:r>
    </w:p>
    <w:p w14:paraId="7A4E2CEE" w14:textId="77777777" w:rsidR="00A35D30" w:rsidRPr="00B9173A" w:rsidRDefault="00A35D30" w:rsidP="001D29A2">
      <w:pPr>
        <w:pStyle w:val="ad"/>
        <w:numPr>
          <w:ilvl w:val="0"/>
          <w:numId w:val="22"/>
        </w:numPr>
      </w:pPr>
      <w:r w:rsidRPr="00B9173A">
        <w:t>правовое основание обработки персональных данных;</w:t>
      </w:r>
    </w:p>
    <w:p w14:paraId="241EB0A1" w14:textId="77777777" w:rsidR="00A35D30" w:rsidRPr="00B9173A" w:rsidRDefault="00A35D30" w:rsidP="001D29A2">
      <w:pPr>
        <w:pStyle w:val="ad"/>
        <w:numPr>
          <w:ilvl w:val="0"/>
          <w:numId w:val="22"/>
        </w:numPr>
      </w:pPr>
      <w:r w:rsidRPr="00B9173A">
        <w:t>перечень получаемых персональных данных;</w:t>
      </w:r>
    </w:p>
    <w:p w14:paraId="486AE83B" w14:textId="77777777" w:rsidR="00A35D30" w:rsidRPr="00B9173A" w:rsidRDefault="00A35D30" w:rsidP="001D29A2">
      <w:pPr>
        <w:pStyle w:val="ad"/>
        <w:numPr>
          <w:ilvl w:val="0"/>
          <w:numId w:val="22"/>
        </w:numPr>
      </w:pPr>
      <w:r w:rsidRPr="00B9173A">
        <w:t>список предполагаемых пользователей персональных данных;</w:t>
      </w:r>
    </w:p>
    <w:p w14:paraId="485BEDCF" w14:textId="77777777" w:rsidR="00A35D30" w:rsidRPr="00B9173A" w:rsidRDefault="00A35D30" w:rsidP="001D29A2">
      <w:pPr>
        <w:pStyle w:val="ad"/>
        <w:numPr>
          <w:ilvl w:val="0"/>
          <w:numId w:val="22"/>
        </w:numPr>
      </w:pPr>
      <w:r w:rsidRPr="00B9173A">
        <w:t>установленные федеральным законом права Субъекта;</w:t>
      </w:r>
    </w:p>
    <w:p w14:paraId="09BEF7E4" w14:textId="77777777" w:rsidR="00A35D30" w:rsidRPr="00B9173A" w:rsidRDefault="00A35D30" w:rsidP="001D29A2">
      <w:pPr>
        <w:pStyle w:val="ad"/>
        <w:numPr>
          <w:ilvl w:val="0"/>
          <w:numId w:val="22"/>
        </w:numPr>
      </w:pPr>
      <w:r w:rsidRPr="00B9173A">
        <w:t>источник получения персональных данных.</w:t>
      </w:r>
    </w:p>
    <w:p w14:paraId="7E38A98F" w14:textId="1E8CA3CF" w:rsidR="00A35D30" w:rsidRPr="00B9173A" w:rsidRDefault="00A35D30" w:rsidP="001D29A2">
      <w:pPr>
        <w:pStyle w:val="ad"/>
        <w:numPr>
          <w:ilvl w:val="1"/>
          <w:numId w:val="13"/>
        </w:numPr>
      </w:pPr>
      <w:r w:rsidRPr="00B9173A">
        <w:lastRenderedPageBreak/>
        <w:t xml:space="preserve">В случае установления </w:t>
      </w:r>
      <w:sdt>
        <w:sdtPr>
          <w:id w:val="-992868269"/>
          <w:placeholder>
            <w:docPart w:val="A0D9106572784A3491C246B6670722A2"/>
          </w:placeholder>
          <w:dataBinding w:prefixMappings="xmlns:ns0='Автодок' " w:xpath="/ns0:Автодок[1]/ns0:оператор[1]/ns0:название_сокр_по_тексту[1]/ns0:творительный[1]" w:storeItemID="{E2C04752-D917-412E-B1C6-1AF507FDEC59}"/>
          <w:text/>
        </w:sdtPr>
        <w:sdtEndPr/>
        <w:sdtContent>
          <w:r w:rsidR="001507E9" w:rsidRPr="00B9173A">
            <w:t>Учреждением</w:t>
          </w:r>
        </w:sdtContent>
      </w:sdt>
      <w:r w:rsidRPr="00B9173A">
        <w:t xml:space="preserve">, уполномоченным органом по защите прав субъектов персональных данных или иным заинтересованным лицом факта неправомерной или случайной передачи (предоставления, распространения, доступа) персональных данных, повлекшей нарушение прав Субъектов </w:t>
      </w:r>
      <w:r w:rsidR="00926378" w:rsidRPr="00B9173A">
        <w:br/>
      </w:r>
      <w:r w:rsidRPr="00B9173A">
        <w:t xml:space="preserve">(далее – инцидент), </w:t>
      </w:r>
      <w:sdt>
        <w:sdtPr>
          <w:id w:val="-1495949661"/>
          <w:placeholder>
            <w:docPart w:val="A0D9106572784A3491C246B6670722A2"/>
          </w:placeholder>
          <w:dataBinding w:prefixMappings="xmlns:ns0='Автодок' " w:xpath="/ns0:Автодок[1]/ns0:оператор[1]/ns0:название_сокр_по_тексту[1]/ns0:именительный[1]" w:storeItemID="{E2C04752-D917-412E-B1C6-1AF507FDEC59}"/>
          <w:text/>
        </w:sdtPr>
        <w:sdtEndPr/>
        <w:sdtContent>
          <w:r w:rsidR="001507E9" w:rsidRPr="00B9173A">
            <w:t>Учреждение</w:t>
          </w:r>
        </w:sdtContent>
      </w:sdt>
      <w:r w:rsidRPr="00B9173A">
        <w:t xml:space="preserve"> </w:t>
      </w:r>
      <w:sdt>
        <w:sdtPr>
          <w:id w:val="569233471"/>
          <w:placeholder>
            <w:docPart w:val="A0D9106572784A3491C246B6670722A2"/>
          </w:placeholder>
          <w:dataBinding w:prefixMappings="xmlns:ns0='Автодок' " w:xpath="/ns0:Автодок[1]/ns0:оператор[1]/ns0:слово_обязан[1]" w:storeItemID="{E2C04752-D917-412E-B1C6-1AF507FDEC59}"/>
          <w:text/>
        </w:sdtPr>
        <w:sdtEndPr/>
        <w:sdtContent>
          <w:r w:rsidRPr="00B9173A">
            <w:t>обязано</w:t>
          </w:r>
        </w:sdtContent>
      </w:sdt>
      <w:r w:rsidRPr="00B9173A">
        <w:t xml:space="preserve"> в сроки, предусмотренные приказом Федеральной службы по надзору в сфере связи, информационных технологий и массовых коммуникаций от 14 ноября 2022 </w:t>
      </w:r>
      <w:sdt>
        <w:sdtPr>
          <w:id w:val="1790705938"/>
          <w:placeholder>
            <w:docPart w:val="4394D101B11B4F638B7CCAE1625AE2AE"/>
          </w:placeholder>
          <w:dataBinding w:prefixMappings="xmlns:ns0='Автодок' " w:xpath="/ns0:Автодок[1]/ns0:проект[1]/ns0:обозначение_года[1]" w:storeItemID="{E2C04752-D917-412E-B1C6-1AF507FDEC59}"/>
          <w:text/>
        </w:sdtPr>
        <w:sdtEndPr/>
        <w:sdtContent>
          <w:r w:rsidRPr="00B9173A">
            <w:t>г.</w:t>
          </w:r>
        </w:sdtContent>
      </w:sdt>
      <w:r w:rsidRPr="00B9173A">
        <w:t xml:space="preserve"> № 187, предоставить в уполномоченный орган по защите прав субъектов персональных данных сведения об инциденте и о результатах внутреннего расследования, проведенного по итогам инцидента.</w:t>
      </w:r>
    </w:p>
    <w:p w14:paraId="5ECDDAF1" w14:textId="77777777" w:rsidR="00A35D30" w:rsidRPr="00B9173A" w:rsidRDefault="00A35D30" w:rsidP="001D29A2">
      <w:pPr>
        <w:pStyle w:val="134"/>
        <w:numPr>
          <w:ilvl w:val="0"/>
          <w:numId w:val="13"/>
        </w:numPr>
      </w:pPr>
      <w:r w:rsidRPr="00B9173A">
        <w:t>Ответственность за нарушение норм,</w:t>
      </w:r>
      <w:r w:rsidRPr="00B9173A">
        <w:br/>
        <w:t>регулирующих обработку и защиту персональных данных</w:t>
      </w:r>
    </w:p>
    <w:p w14:paraId="1A554378" w14:textId="77777777" w:rsidR="00A35D30" w:rsidRPr="00B9173A" w:rsidRDefault="00A35D30" w:rsidP="001D29A2">
      <w:pPr>
        <w:pStyle w:val="ad"/>
        <w:numPr>
          <w:ilvl w:val="1"/>
          <w:numId w:val="13"/>
        </w:numPr>
      </w:pPr>
      <w:r w:rsidRPr="00B9173A">
        <w:t>Моральный вред, причиненный Субъекту вследствие нарушения его прав, нарушения правил обработки персональных данных, а также требований к защите персональных данных, подлежит возмещению в соответствии с федеральным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убытков.</w:t>
      </w:r>
    </w:p>
    <w:p w14:paraId="540A05FE" w14:textId="77777777" w:rsidR="00A35D30" w:rsidRPr="00B9173A" w:rsidRDefault="00A35D30" w:rsidP="001D29A2">
      <w:pPr>
        <w:pStyle w:val="ad"/>
        <w:numPr>
          <w:ilvl w:val="1"/>
          <w:numId w:val="13"/>
        </w:numPr>
      </w:pPr>
      <w:r w:rsidRPr="00B9173A">
        <w:t xml:space="preserve">Лица, виновные в нарушении норм, регулирующих получение, обработку </w:t>
      </w:r>
      <w:r w:rsidRPr="00B9173A">
        <w:br/>
        <w:t>и защиту персональных данных, привлекаются к дисциплинарной и материальной ответственности в порядке, установленном Трудовым кодексом Российской Федерации и иными федеральными законами Российской Федерации, а также привлекаются к гражданско-правовой, административной и уголовной ответственности в порядке, установленном федеральным законодательством Российской Федерации.</w:t>
      </w:r>
    </w:p>
    <w:p w14:paraId="1F94D258" w14:textId="77777777" w:rsidR="00A35D30" w:rsidRPr="00B9173A" w:rsidRDefault="00A35D30" w:rsidP="001D29A2">
      <w:pPr>
        <w:pStyle w:val="ad"/>
        <w:numPr>
          <w:ilvl w:val="1"/>
          <w:numId w:val="13"/>
        </w:numPr>
      </w:pPr>
      <w:r w:rsidRPr="00B9173A">
        <w:t>Ответственность за нарушение норм, регулирующих обработку и защиту персональных данных изложена в:</w:t>
      </w:r>
    </w:p>
    <w:p w14:paraId="2B56311E" w14:textId="77777777" w:rsidR="00A35D30" w:rsidRPr="00B9173A" w:rsidRDefault="00A35D30" w:rsidP="001D29A2">
      <w:pPr>
        <w:pStyle w:val="ad"/>
        <w:numPr>
          <w:ilvl w:val="0"/>
          <w:numId w:val="23"/>
        </w:numPr>
      </w:pPr>
      <w:r w:rsidRPr="00B9173A">
        <w:t>Кодексе об административных правонарушениях Российской Федерации;</w:t>
      </w:r>
    </w:p>
    <w:p w14:paraId="24A719C0" w14:textId="77777777" w:rsidR="00A35D30" w:rsidRPr="00B9173A" w:rsidRDefault="00A35D30" w:rsidP="001D29A2">
      <w:pPr>
        <w:pStyle w:val="ad"/>
        <w:numPr>
          <w:ilvl w:val="0"/>
          <w:numId w:val="23"/>
        </w:numPr>
      </w:pPr>
      <w:r w:rsidRPr="00B9173A">
        <w:t>Уголовном Кодексе Российской Федерации;</w:t>
      </w:r>
    </w:p>
    <w:p w14:paraId="3993AA06" w14:textId="77777777" w:rsidR="00A35D30" w:rsidRPr="00B9173A" w:rsidRDefault="00A35D30" w:rsidP="001D29A2">
      <w:pPr>
        <w:pStyle w:val="ad"/>
        <w:numPr>
          <w:ilvl w:val="0"/>
          <w:numId w:val="23"/>
        </w:numPr>
      </w:pPr>
      <w:r w:rsidRPr="00B9173A">
        <w:t>Трудовом Кодексе Российской Федерации.</w:t>
      </w:r>
    </w:p>
    <w:p w14:paraId="70EE88C2" w14:textId="77777777" w:rsidR="00A35D30" w:rsidRPr="00B9173A" w:rsidRDefault="00A35D30" w:rsidP="001D29A2">
      <w:pPr>
        <w:pStyle w:val="134"/>
        <w:numPr>
          <w:ilvl w:val="0"/>
          <w:numId w:val="13"/>
        </w:numPr>
      </w:pPr>
      <w:r w:rsidRPr="00B9173A">
        <w:t>Заключительные положения</w:t>
      </w:r>
    </w:p>
    <w:p w14:paraId="0A017FDA" w14:textId="77777777" w:rsidR="00A35D30" w:rsidRPr="00B9173A" w:rsidRDefault="00A35D30" w:rsidP="001D29A2">
      <w:pPr>
        <w:pStyle w:val="ad"/>
        <w:numPr>
          <w:ilvl w:val="1"/>
          <w:numId w:val="13"/>
        </w:numPr>
      </w:pPr>
      <w:r w:rsidRPr="00B9173A">
        <w:t>Настоящая Политика не заменяет собой требований действующего законодательства Российской Федерации, нормативных и правовых актов органов государственной власти Российской Федерации, руководящих и методических документов в сфере обработки персональных данных и защиты информации. В случае, если данные требования, при их изменении, вступают в противоречие с отдельными положениями настоящей Политики, такие положения не подлежат применению.</w:t>
      </w:r>
    </w:p>
    <w:p w14:paraId="76928DF5" w14:textId="13F3448D" w:rsidR="00A35D30" w:rsidRPr="00B9173A" w:rsidRDefault="00A35D30" w:rsidP="001D29A2">
      <w:pPr>
        <w:pStyle w:val="ad"/>
        <w:numPr>
          <w:ilvl w:val="1"/>
          <w:numId w:val="13"/>
        </w:numPr>
      </w:pPr>
      <w:r w:rsidRPr="00B9173A">
        <w:t xml:space="preserve">Актуализация настоящей Политики осуществляется на периодической основе по решению </w:t>
      </w:r>
      <w:sdt>
        <w:sdtPr>
          <w:id w:val="112176265"/>
          <w:placeholder>
            <w:docPart w:val="A0D9106572784A3491C246B6670722A2"/>
          </w:placeholder>
          <w:dataBinding w:prefixMappings="xmlns:ns0='Автодок' " w:xpath="/ns0:Автодок[1]/ns0:оператор[1]/ns0:название_сокр_по_тексту[1]/ns0:родительный[1]" w:storeItemID="{E2C04752-D917-412E-B1C6-1AF507FDEC59}"/>
          <w:text/>
        </w:sdtPr>
        <w:sdtEndPr/>
        <w:sdtContent>
          <w:r w:rsidR="001507E9" w:rsidRPr="00B9173A">
            <w:t>Учреждения</w:t>
          </w:r>
        </w:sdtContent>
      </w:sdt>
      <w:r w:rsidRPr="00B9173A">
        <w:t xml:space="preserve">. Новая редакция Политики вступает в силу с момента ее опубликования </w:t>
      </w:r>
      <w:sdt>
        <w:sdtPr>
          <w:id w:val="1125038591"/>
          <w:placeholder>
            <w:docPart w:val="A0D9106572784A3491C246B6670722A2"/>
          </w:placeholder>
          <w:dataBinding w:prefixMappings="xmlns:ns0='Автодок' " w:xpath="/ns0:Автодок[1]/ns0:оператор[1]/ns0:название_сокр_по_тексту[1]/ns0:творительный[1]" w:storeItemID="{E2C04752-D917-412E-B1C6-1AF507FDEC59}"/>
          <w:text/>
        </w:sdtPr>
        <w:sdtEndPr/>
        <w:sdtContent>
          <w:r w:rsidR="001507E9" w:rsidRPr="00B9173A">
            <w:t>Учреждением</w:t>
          </w:r>
        </w:sdtContent>
      </w:sdt>
      <w:r w:rsidRPr="00B9173A">
        <w:t>.</w:t>
      </w:r>
    </w:p>
    <w:tbl>
      <w:tblPr>
        <w:tblStyle w:val="ae"/>
        <w:tblW w:w="0" w:type="auto"/>
        <w:jc w:val="right"/>
        <w:tblLook w:val="04A0" w:firstRow="1" w:lastRow="0" w:firstColumn="1" w:lastColumn="0" w:noHBand="0" w:noVBand="1"/>
      </w:tblPr>
      <w:tblGrid>
        <w:gridCol w:w="4153"/>
      </w:tblGrid>
      <w:tr w:rsidR="00615FAD" w:rsidRPr="00B9173A" w14:paraId="59082F23" w14:textId="77777777" w:rsidTr="00615FAD">
        <w:trPr>
          <w:jc w:val="right"/>
        </w:trPr>
        <w:tc>
          <w:tcPr>
            <w:tcW w:w="0" w:type="auto"/>
            <w:tcBorders>
              <w:top w:val="nil"/>
              <w:left w:val="nil"/>
              <w:bottom w:val="nil"/>
              <w:right w:val="nil"/>
            </w:tcBorders>
          </w:tcPr>
          <w:p w14:paraId="6F5CDFF2" w14:textId="77777777" w:rsidR="00615FAD" w:rsidRPr="00B9173A" w:rsidRDefault="00615FAD" w:rsidP="00615FAD">
            <w:pPr>
              <w:pStyle w:val="124"/>
              <w:pageBreakBefore/>
            </w:pPr>
            <w:r w:rsidRPr="00B9173A">
              <w:lastRenderedPageBreak/>
              <w:t xml:space="preserve">Приложение </w:t>
            </w:r>
            <w:r w:rsidRPr="00B9173A">
              <w:br/>
              <w:t xml:space="preserve">к Политике в отношении обработки </w:t>
            </w:r>
            <w:r w:rsidRPr="00B9173A">
              <w:br/>
              <w:t xml:space="preserve">персональных данных </w:t>
            </w:r>
          </w:p>
        </w:tc>
      </w:tr>
    </w:tbl>
    <w:p w14:paraId="2A054508" w14:textId="77777777" w:rsidR="00615FAD" w:rsidRPr="00B9173A" w:rsidRDefault="00615FAD" w:rsidP="00615FAD">
      <w:pPr>
        <w:pStyle w:val="1220"/>
      </w:pPr>
      <w:r w:rsidRPr="00B9173A">
        <w:t xml:space="preserve">ПЕРЕЧЕНЬ </w:t>
      </w:r>
      <w:r w:rsidRPr="00B9173A">
        <w:br/>
        <w:t xml:space="preserve">категорий обрабатываемых персональных данных, категорий субъектов, персональные данные которых обрабатываются, способов, сроков их обработки </w:t>
      </w:r>
      <w:r w:rsidRPr="00B9173A">
        <w:br/>
        <w:t xml:space="preserve">и хранения, порядка уничтожения персональных данных </w:t>
      </w:r>
      <w:r w:rsidRPr="00B9173A">
        <w:br/>
        <w:t>для каждой цели обработки персональных данных</w:t>
      </w:r>
    </w:p>
    <w:p w14:paraId="27360C4A" w14:textId="77777777" w:rsidR="0020522D" w:rsidRPr="00B9173A" w:rsidRDefault="00615FAD" w:rsidP="00615FAD">
      <w:pPr>
        <w:pStyle w:val="122"/>
        <w:spacing w:after="120"/>
      </w:pPr>
      <w:r w:rsidRPr="00B9173A">
        <w:t>Настоящий Перечень устанавливает для каждой цели обработки персональных данных (далее – ПДн) категории и перечень обрабатываемых ПДн, категории субъектов, ПДн которых обрабатываются, способы, сроки их обработки и хранения, порядок их уничтожения.</w:t>
      </w:r>
    </w:p>
    <w:tbl>
      <w:tblPr>
        <w:tblStyle w:val="af"/>
        <w:tblW w:w="0" w:type="auto"/>
        <w:tblInd w:w="-23" w:type="dxa"/>
        <w:tblLook w:val="04A0" w:firstRow="1" w:lastRow="0" w:firstColumn="1" w:lastColumn="0" w:noHBand="0" w:noVBand="1"/>
      </w:tblPr>
      <w:tblGrid>
        <w:gridCol w:w="457"/>
        <w:gridCol w:w="2067"/>
        <w:gridCol w:w="3154"/>
        <w:gridCol w:w="1220"/>
        <w:gridCol w:w="2932"/>
      </w:tblGrid>
      <w:tr w:rsidR="00971997" w:rsidRPr="00B9173A" w14:paraId="1A9F3BE9" w14:textId="77777777" w:rsidTr="00615FAD">
        <w:trPr>
          <w:cnfStyle w:val="100000000000" w:firstRow="1" w:lastRow="0" w:firstColumn="0" w:lastColumn="0" w:oddVBand="0" w:evenVBand="0" w:oddHBand="0" w:evenHBand="0" w:firstRowFirstColumn="0" w:firstRowLastColumn="0" w:lastRowFirstColumn="0" w:lastRowLastColumn="0"/>
        </w:trPr>
        <w:tc>
          <w:tcPr>
            <w:tcW w:w="0" w:type="auto"/>
          </w:tcPr>
          <w:p w14:paraId="5F823831" w14:textId="77777777" w:rsidR="00615FAD" w:rsidRPr="00B9173A" w:rsidRDefault="00615FAD" w:rsidP="00615FAD">
            <w:pPr>
              <w:pStyle w:val="123"/>
              <w:rPr>
                <w:sz w:val="20"/>
                <w:szCs w:val="20"/>
              </w:rPr>
            </w:pPr>
            <w:r w:rsidRPr="00B9173A">
              <w:rPr>
                <w:sz w:val="20"/>
                <w:szCs w:val="20"/>
              </w:rPr>
              <w:t xml:space="preserve">№ </w:t>
            </w:r>
            <w:r w:rsidRPr="00B9173A">
              <w:rPr>
                <w:sz w:val="20"/>
                <w:szCs w:val="20"/>
              </w:rPr>
              <w:br/>
              <w:t>п/п</w:t>
            </w:r>
          </w:p>
        </w:tc>
        <w:tc>
          <w:tcPr>
            <w:tcW w:w="0" w:type="auto"/>
          </w:tcPr>
          <w:p w14:paraId="21B28A51" w14:textId="77777777" w:rsidR="00615FAD" w:rsidRPr="00B9173A" w:rsidRDefault="00615FAD" w:rsidP="00615FAD">
            <w:pPr>
              <w:pStyle w:val="123"/>
              <w:rPr>
                <w:sz w:val="20"/>
                <w:szCs w:val="20"/>
              </w:rPr>
            </w:pPr>
            <w:r w:rsidRPr="00B9173A">
              <w:rPr>
                <w:sz w:val="20"/>
                <w:szCs w:val="20"/>
              </w:rPr>
              <w:t>Категория субъектов ПДн</w:t>
            </w:r>
          </w:p>
        </w:tc>
        <w:tc>
          <w:tcPr>
            <w:tcW w:w="0" w:type="auto"/>
          </w:tcPr>
          <w:p w14:paraId="59710916" w14:textId="77777777" w:rsidR="00615FAD" w:rsidRPr="00B9173A" w:rsidRDefault="00615FAD" w:rsidP="00615FAD">
            <w:pPr>
              <w:pStyle w:val="123"/>
              <w:rPr>
                <w:sz w:val="20"/>
                <w:szCs w:val="20"/>
              </w:rPr>
            </w:pPr>
            <w:r w:rsidRPr="00B9173A">
              <w:rPr>
                <w:sz w:val="20"/>
                <w:szCs w:val="20"/>
              </w:rPr>
              <w:t>Категория и перечень ПДн</w:t>
            </w:r>
          </w:p>
        </w:tc>
        <w:tc>
          <w:tcPr>
            <w:tcW w:w="0" w:type="auto"/>
          </w:tcPr>
          <w:p w14:paraId="60766BA7" w14:textId="77777777" w:rsidR="00615FAD" w:rsidRPr="00B9173A" w:rsidRDefault="00615FAD" w:rsidP="00615FAD">
            <w:pPr>
              <w:pStyle w:val="123"/>
              <w:rPr>
                <w:sz w:val="20"/>
                <w:szCs w:val="20"/>
              </w:rPr>
            </w:pPr>
            <w:r w:rsidRPr="00B9173A">
              <w:rPr>
                <w:sz w:val="20"/>
                <w:szCs w:val="20"/>
              </w:rPr>
              <w:t>Способы обработки ПДн</w:t>
            </w:r>
          </w:p>
        </w:tc>
        <w:tc>
          <w:tcPr>
            <w:tcW w:w="0" w:type="auto"/>
          </w:tcPr>
          <w:p w14:paraId="3A0CDDA1" w14:textId="77777777" w:rsidR="00615FAD" w:rsidRPr="00B9173A" w:rsidRDefault="00615FAD" w:rsidP="00615FAD">
            <w:pPr>
              <w:pStyle w:val="123"/>
              <w:rPr>
                <w:sz w:val="20"/>
                <w:szCs w:val="20"/>
              </w:rPr>
            </w:pPr>
            <w:r w:rsidRPr="00B9173A">
              <w:rPr>
                <w:sz w:val="20"/>
                <w:szCs w:val="20"/>
              </w:rPr>
              <w:t>Сроки обработки и хранения, порядок уничтожения ПДн</w:t>
            </w:r>
          </w:p>
        </w:tc>
      </w:tr>
      <w:tr w:rsidR="00971997" w:rsidRPr="00B9173A" w14:paraId="54BDC8BF" w14:textId="77777777" w:rsidTr="00615FAD">
        <w:tc>
          <w:tcPr>
            <w:tcW w:w="0" w:type="auto"/>
            <w:vMerge w:val="restart"/>
          </w:tcPr>
          <w:p w14:paraId="69CA2BFD" w14:textId="77777777" w:rsidR="00971997" w:rsidRPr="00B9173A" w:rsidRDefault="00971997" w:rsidP="001D29A2">
            <w:pPr>
              <w:pStyle w:val="121"/>
              <w:numPr>
                <w:ilvl w:val="0"/>
                <w:numId w:val="25"/>
              </w:numPr>
              <w:rPr>
                <w:sz w:val="20"/>
                <w:szCs w:val="20"/>
              </w:rPr>
            </w:pPr>
          </w:p>
        </w:tc>
        <w:tc>
          <w:tcPr>
            <w:tcW w:w="0" w:type="auto"/>
            <w:gridSpan w:val="4"/>
          </w:tcPr>
          <w:p w14:paraId="0C067AA8" w14:textId="77777777" w:rsidR="00971997" w:rsidRPr="00B9173A" w:rsidRDefault="00971997" w:rsidP="00615FAD">
            <w:pPr>
              <w:pStyle w:val="126"/>
              <w:rPr>
                <w:b/>
                <w:sz w:val="20"/>
                <w:szCs w:val="20"/>
              </w:rPr>
            </w:pPr>
            <w:r w:rsidRPr="00B9173A">
              <w:rPr>
                <w:b/>
                <w:sz w:val="20"/>
                <w:szCs w:val="20"/>
              </w:rPr>
              <w:t>Цель обработки ПДн:</w:t>
            </w:r>
          </w:p>
          <w:p w14:paraId="6F9C282A" w14:textId="7D81314C" w:rsidR="00971997" w:rsidRPr="00B9173A" w:rsidRDefault="00971997" w:rsidP="00615FAD">
            <w:pPr>
              <w:pStyle w:val="126"/>
              <w:rPr>
                <w:sz w:val="20"/>
                <w:szCs w:val="20"/>
              </w:rPr>
            </w:pPr>
            <w:r w:rsidRPr="00B9173A">
              <w:rPr>
                <w:sz w:val="20"/>
                <w:szCs w:val="20"/>
              </w:rPr>
              <w:t>Исполнение трудового законодательства; ведение кадрового и бухгалтерского учёта; отбор кандидатов для приёма на работу для целей исполнения трудового законодательства в рамках трудовых и иных непосредственно связанных с ним отношений</w:t>
            </w:r>
          </w:p>
        </w:tc>
      </w:tr>
      <w:tr w:rsidR="00971997" w:rsidRPr="00B9173A" w14:paraId="765D1D53" w14:textId="77777777" w:rsidTr="00615FAD">
        <w:trPr>
          <w:cantSplit w:val="0"/>
        </w:trPr>
        <w:tc>
          <w:tcPr>
            <w:tcW w:w="0" w:type="auto"/>
            <w:vMerge/>
          </w:tcPr>
          <w:p w14:paraId="0FCB1A09" w14:textId="77777777" w:rsidR="00971997" w:rsidRPr="00B9173A" w:rsidRDefault="00971997" w:rsidP="00615FAD">
            <w:pPr>
              <w:pStyle w:val="121"/>
              <w:rPr>
                <w:sz w:val="20"/>
                <w:szCs w:val="20"/>
              </w:rPr>
            </w:pPr>
          </w:p>
        </w:tc>
        <w:tc>
          <w:tcPr>
            <w:tcW w:w="0" w:type="auto"/>
          </w:tcPr>
          <w:p w14:paraId="7DB28C27" w14:textId="22B57E45" w:rsidR="00971997" w:rsidRPr="00B9173A" w:rsidRDefault="00971997" w:rsidP="00615FAD">
            <w:pPr>
              <w:pStyle w:val="121"/>
              <w:rPr>
                <w:sz w:val="20"/>
                <w:szCs w:val="20"/>
              </w:rPr>
            </w:pPr>
            <w:r w:rsidRPr="00B9173A">
              <w:rPr>
                <w:sz w:val="20"/>
                <w:szCs w:val="20"/>
              </w:rPr>
              <w:t>Работники</w:t>
            </w:r>
          </w:p>
        </w:tc>
        <w:tc>
          <w:tcPr>
            <w:tcW w:w="0" w:type="auto"/>
          </w:tcPr>
          <w:p w14:paraId="45B7BFE9" w14:textId="77777777" w:rsidR="00971997" w:rsidRPr="00B9173A" w:rsidRDefault="00971997" w:rsidP="00615FAD">
            <w:pPr>
              <w:pStyle w:val="121"/>
              <w:rPr>
                <w:b/>
                <w:sz w:val="20"/>
                <w:szCs w:val="20"/>
              </w:rPr>
            </w:pPr>
            <w:r w:rsidRPr="00B9173A">
              <w:rPr>
                <w:b/>
                <w:sz w:val="20"/>
                <w:szCs w:val="20"/>
              </w:rPr>
              <w:t>ПДн, не относящиеся к специальным категориям ПДн и/или к биометрическим ПДн:</w:t>
            </w:r>
          </w:p>
          <w:p w14:paraId="6E65C0F2" w14:textId="77777777" w:rsidR="00971997" w:rsidRPr="00B9173A" w:rsidRDefault="00971997" w:rsidP="00B051E1">
            <w:pPr>
              <w:pStyle w:val="121"/>
              <w:numPr>
                <w:ilvl w:val="0"/>
                <w:numId w:val="26"/>
              </w:numPr>
              <w:tabs>
                <w:tab w:val="left" w:pos="105"/>
              </w:tabs>
              <w:rPr>
                <w:sz w:val="20"/>
                <w:szCs w:val="20"/>
              </w:rPr>
            </w:pPr>
            <w:r w:rsidRPr="00B9173A">
              <w:rPr>
                <w:sz w:val="20"/>
                <w:szCs w:val="20"/>
              </w:rPr>
              <w:t>фамилия, имя, отчество (при наличии);</w:t>
            </w:r>
          </w:p>
          <w:p w14:paraId="50A7F744" w14:textId="77777777" w:rsidR="00971997" w:rsidRPr="00B9173A" w:rsidRDefault="00971997" w:rsidP="00B051E1">
            <w:pPr>
              <w:pStyle w:val="121"/>
              <w:numPr>
                <w:ilvl w:val="0"/>
                <w:numId w:val="26"/>
              </w:numPr>
              <w:tabs>
                <w:tab w:val="left" w:pos="105"/>
              </w:tabs>
              <w:rPr>
                <w:sz w:val="20"/>
                <w:szCs w:val="20"/>
              </w:rPr>
            </w:pPr>
            <w:r w:rsidRPr="00B9173A">
              <w:rPr>
                <w:sz w:val="20"/>
                <w:szCs w:val="20"/>
              </w:rPr>
              <w:t>предыдущие фамилии, имена, отчества (при наличии);</w:t>
            </w:r>
          </w:p>
          <w:p w14:paraId="56C5CAC9"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дата, место и причина изменения фамилии, имени и (или) отчества;</w:t>
            </w:r>
          </w:p>
          <w:p w14:paraId="7D016E1D" w14:textId="77777777" w:rsidR="00971997" w:rsidRPr="00B9173A" w:rsidRDefault="00971997" w:rsidP="00B051E1">
            <w:pPr>
              <w:pStyle w:val="121"/>
              <w:numPr>
                <w:ilvl w:val="0"/>
                <w:numId w:val="26"/>
              </w:numPr>
              <w:tabs>
                <w:tab w:val="left" w:pos="105"/>
              </w:tabs>
              <w:rPr>
                <w:sz w:val="20"/>
                <w:szCs w:val="20"/>
              </w:rPr>
            </w:pPr>
            <w:r w:rsidRPr="00B9173A">
              <w:rPr>
                <w:sz w:val="20"/>
                <w:szCs w:val="20"/>
              </w:rPr>
              <w:t>число, месяц, год рождения;</w:t>
            </w:r>
          </w:p>
          <w:p w14:paraId="3AEA3A5C" w14:textId="77777777" w:rsidR="00971997" w:rsidRPr="00B9173A" w:rsidRDefault="00971997" w:rsidP="00B051E1">
            <w:pPr>
              <w:pStyle w:val="121"/>
              <w:numPr>
                <w:ilvl w:val="0"/>
                <w:numId w:val="26"/>
              </w:numPr>
              <w:tabs>
                <w:tab w:val="left" w:pos="105"/>
              </w:tabs>
              <w:rPr>
                <w:sz w:val="20"/>
                <w:szCs w:val="20"/>
              </w:rPr>
            </w:pPr>
            <w:r w:rsidRPr="00B9173A">
              <w:rPr>
                <w:sz w:val="20"/>
                <w:szCs w:val="20"/>
              </w:rPr>
              <w:t>место рождения;</w:t>
            </w:r>
          </w:p>
          <w:p w14:paraId="46CD9D95" w14:textId="77777777" w:rsidR="00971997" w:rsidRPr="00B9173A" w:rsidRDefault="00971997" w:rsidP="00B051E1">
            <w:pPr>
              <w:pStyle w:val="121"/>
              <w:numPr>
                <w:ilvl w:val="0"/>
                <w:numId w:val="26"/>
              </w:numPr>
              <w:tabs>
                <w:tab w:val="left" w:pos="105"/>
              </w:tabs>
              <w:rPr>
                <w:sz w:val="20"/>
                <w:szCs w:val="20"/>
              </w:rPr>
            </w:pPr>
            <w:r w:rsidRPr="00B9173A">
              <w:rPr>
                <w:sz w:val="20"/>
                <w:szCs w:val="20"/>
              </w:rPr>
              <w:t>пол;</w:t>
            </w:r>
          </w:p>
          <w:p w14:paraId="592345E1" w14:textId="77777777" w:rsidR="00971997" w:rsidRPr="00B9173A" w:rsidRDefault="00971997" w:rsidP="00B051E1">
            <w:pPr>
              <w:pStyle w:val="121"/>
              <w:numPr>
                <w:ilvl w:val="0"/>
                <w:numId w:val="26"/>
              </w:numPr>
              <w:tabs>
                <w:tab w:val="left" w:pos="105"/>
              </w:tabs>
              <w:rPr>
                <w:sz w:val="20"/>
                <w:szCs w:val="20"/>
              </w:rPr>
            </w:pPr>
            <w:r w:rsidRPr="00B9173A">
              <w:rPr>
                <w:sz w:val="20"/>
                <w:szCs w:val="20"/>
              </w:rPr>
              <w:t>гражданство;</w:t>
            </w:r>
          </w:p>
          <w:p w14:paraId="393CA008"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о семейном положении;</w:t>
            </w:r>
          </w:p>
          <w:p w14:paraId="65D41DD5" w14:textId="77777777" w:rsidR="00971997" w:rsidRPr="00B9173A" w:rsidRDefault="00971997" w:rsidP="00B051E1">
            <w:pPr>
              <w:pStyle w:val="121"/>
              <w:numPr>
                <w:ilvl w:val="0"/>
                <w:numId w:val="26"/>
              </w:numPr>
              <w:tabs>
                <w:tab w:val="left" w:pos="105"/>
              </w:tabs>
              <w:rPr>
                <w:sz w:val="20"/>
                <w:szCs w:val="20"/>
              </w:rPr>
            </w:pPr>
            <w:r w:rsidRPr="00B9173A">
              <w:rPr>
                <w:sz w:val="20"/>
                <w:szCs w:val="20"/>
              </w:rPr>
              <w:t>фотографическое изображение;</w:t>
            </w:r>
          </w:p>
          <w:p w14:paraId="158966CC"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занимаемой должности;</w:t>
            </w:r>
          </w:p>
          <w:p w14:paraId="53396199"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адрес постоянной регистрации; </w:t>
            </w:r>
          </w:p>
          <w:p w14:paraId="5B61FAFB"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адрес фактического проживания; </w:t>
            </w:r>
          </w:p>
          <w:p w14:paraId="58E64533" w14:textId="77777777" w:rsidR="00971997" w:rsidRPr="00B9173A" w:rsidRDefault="00971997" w:rsidP="00B051E1">
            <w:pPr>
              <w:pStyle w:val="121"/>
              <w:numPr>
                <w:ilvl w:val="0"/>
                <w:numId w:val="26"/>
              </w:numPr>
              <w:tabs>
                <w:tab w:val="left" w:pos="105"/>
              </w:tabs>
              <w:rPr>
                <w:sz w:val="20"/>
                <w:szCs w:val="20"/>
              </w:rPr>
            </w:pPr>
            <w:r w:rsidRPr="00B9173A">
              <w:rPr>
                <w:sz w:val="20"/>
                <w:szCs w:val="20"/>
              </w:rPr>
              <w:t>адрес временного проживания;</w:t>
            </w:r>
          </w:p>
          <w:p w14:paraId="14F9A373" w14:textId="77777777" w:rsidR="00971997" w:rsidRPr="00B9173A" w:rsidRDefault="00971997" w:rsidP="00B051E1">
            <w:pPr>
              <w:pStyle w:val="121"/>
              <w:numPr>
                <w:ilvl w:val="0"/>
                <w:numId w:val="26"/>
              </w:numPr>
              <w:tabs>
                <w:tab w:val="left" w:pos="105"/>
              </w:tabs>
              <w:rPr>
                <w:sz w:val="20"/>
                <w:szCs w:val="20"/>
              </w:rPr>
            </w:pPr>
            <w:r w:rsidRPr="00B9173A">
              <w:rPr>
                <w:sz w:val="20"/>
                <w:szCs w:val="20"/>
              </w:rPr>
              <w:t>тип, вид и данные основного документа, удостоверяющего личность (серия, номер, дата выдачи, наименование выдавшего органа);</w:t>
            </w:r>
          </w:p>
          <w:p w14:paraId="48003829"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удостоверения вынужденного переселенца (серия, номер, дата выдачи, наименование выдавшего органа);</w:t>
            </w:r>
          </w:p>
          <w:p w14:paraId="4B775E60"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свидетельства о регистрации ходатайства о признании лица вынужденным переселенцем (серия, номер, дата выдачи, наименование выдавшего органа);</w:t>
            </w:r>
          </w:p>
          <w:p w14:paraId="32179E58" w14:textId="77777777" w:rsidR="00B051E1" w:rsidRPr="00B9173A" w:rsidRDefault="00B051E1" w:rsidP="00B051E1">
            <w:pPr>
              <w:pStyle w:val="121"/>
              <w:tabs>
                <w:tab w:val="left" w:pos="105"/>
              </w:tabs>
              <w:rPr>
                <w:sz w:val="20"/>
                <w:szCs w:val="20"/>
              </w:rPr>
            </w:pPr>
          </w:p>
          <w:p w14:paraId="4F227234" w14:textId="77777777" w:rsidR="00B051E1" w:rsidRPr="00B9173A" w:rsidRDefault="00B051E1" w:rsidP="00B051E1">
            <w:pPr>
              <w:pStyle w:val="121"/>
              <w:tabs>
                <w:tab w:val="left" w:pos="105"/>
              </w:tabs>
              <w:rPr>
                <w:sz w:val="20"/>
                <w:szCs w:val="20"/>
              </w:rPr>
            </w:pPr>
          </w:p>
          <w:p w14:paraId="778425BB" w14:textId="77777777" w:rsidR="00B051E1" w:rsidRPr="00B9173A" w:rsidRDefault="00B051E1" w:rsidP="00B051E1">
            <w:pPr>
              <w:pStyle w:val="121"/>
              <w:tabs>
                <w:tab w:val="left" w:pos="105"/>
              </w:tabs>
              <w:rPr>
                <w:sz w:val="20"/>
                <w:szCs w:val="20"/>
              </w:rPr>
            </w:pPr>
          </w:p>
          <w:p w14:paraId="3D6C6EC7" w14:textId="77777777" w:rsidR="00971997" w:rsidRPr="00B9173A" w:rsidRDefault="00971997" w:rsidP="00B051E1">
            <w:pPr>
              <w:pStyle w:val="121"/>
              <w:numPr>
                <w:ilvl w:val="0"/>
                <w:numId w:val="26"/>
              </w:numPr>
              <w:tabs>
                <w:tab w:val="left" w:pos="105"/>
              </w:tabs>
              <w:rPr>
                <w:sz w:val="20"/>
                <w:szCs w:val="20"/>
              </w:rPr>
            </w:pPr>
            <w:r w:rsidRPr="00B9173A">
              <w:rPr>
                <w:sz w:val="20"/>
                <w:szCs w:val="20"/>
              </w:rPr>
              <w:lastRenderedPageBreak/>
              <w:t>данные паспорта иностранного гражданина, не имеющего гражданства Российской Федерации, но проживающего на территории Российской Федерации (серия, номер, дата выдачи, наименование выдавшего органа);</w:t>
            </w:r>
          </w:p>
          <w:p w14:paraId="03E2A356"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вида на жительства иностранного гражданина (серия, номер, дата выдачи, наименование выдавшего органа);</w:t>
            </w:r>
          </w:p>
          <w:p w14:paraId="28A0C1F5"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документа, подтверждающего регистрацию в системе индивидуального (персонифицированного) учета, в том числе и в электронной форме (СНИЛС);</w:t>
            </w:r>
          </w:p>
          <w:p w14:paraId="3A3D91D2" w14:textId="77777777" w:rsidR="00971997" w:rsidRPr="00B9173A" w:rsidRDefault="00971997" w:rsidP="00B051E1">
            <w:pPr>
              <w:pStyle w:val="121"/>
              <w:numPr>
                <w:ilvl w:val="0"/>
                <w:numId w:val="26"/>
              </w:numPr>
              <w:tabs>
                <w:tab w:val="left" w:pos="105"/>
              </w:tabs>
              <w:rPr>
                <w:sz w:val="20"/>
                <w:szCs w:val="20"/>
              </w:rPr>
            </w:pPr>
            <w:r w:rsidRPr="00B9173A">
              <w:rPr>
                <w:sz w:val="20"/>
                <w:szCs w:val="20"/>
              </w:rPr>
              <w:t>идентификационный номер налогоплательщика (ИНН);</w:t>
            </w:r>
          </w:p>
          <w:p w14:paraId="670FF982"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льготах;</w:t>
            </w:r>
          </w:p>
          <w:p w14:paraId="6AE3D05B"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наградах;</w:t>
            </w:r>
          </w:p>
          <w:p w14:paraId="40BD34FC"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повышении квалификации, аттестации;</w:t>
            </w:r>
          </w:p>
          <w:p w14:paraId="35A68030"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сведения об образовании (наименование образовательного учреждения, номер документа об образовании, квалификация по образованию, дата окончания образовательного учреждения); </w:t>
            </w:r>
          </w:p>
          <w:p w14:paraId="4F9086B5"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об ученых степенях/званиях;</w:t>
            </w:r>
          </w:p>
          <w:p w14:paraId="768C9C5A"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предыдущих местах работы;</w:t>
            </w:r>
          </w:p>
          <w:p w14:paraId="0B57174B"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профессиональной переподготовке;</w:t>
            </w:r>
          </w:p>
          <w:p w14:paraId="27254F9F"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социальных выплатах (пенсиях, пособиях, компенсациях);</w:t>
            </w:r>
          </w:p>
          <w:p w14:paraId="5D6C4327"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сведения о стимулирующих выплатах; </w:t>
            </w:r>
          </w:p>
          <w:p w14:paraId="1D591872"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сведения о судебных решениях (по исполнительным листам); </w:t>
            </w:r>
          </w:p>
          <w:p w14:paraId="7E0B88C1"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реквизитов для перечисления заработной платы;</w:t>
            </w:r>
          </w:p>
          <w:p w14:paraId="1B8A4EEC"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данные о начислении заработной платы; </w:t>
            </w:r>
          </w:p>
          <w:p w14:paraId="2402827C"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о трудовом стаже;</w:t>
            </w:r>
          </w:p>
          <w:p w14:paraId="0F54A538"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о налоговых вычетах и страховых взносах;</w:t>
            </w:r>
          </w:p>
          <w:p w14:paraId="3D530479"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о марке личного автотранспортного средства;</w:t>
            </w:r>
          </w:p>
          <w:p w14:paraId="34DF7976"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свидетельства о регистрации личного автотранспортного средства;</w:t>
            </w:r>
          </w:p>
          <w:p w14:paraId="7C438618" w14:textId="77777777" w:rsidR="00971997" w:rsidRPr="00B9173A" w:rsidRDefault="00971997" w:rsidP="00B051E1">
            <w:pPr>
              <w:pStyle w:val="121"/>
              <w:numPr>
                <w:ilvl w:val="0"/>
                <w:numId w:val="26"/>
              </w:numPr>
              <w:tabs>
                <w:tab w:val="left" w:pos="105"/>
              </w:tabs>
              <w:rPr>
                <w:sz w:val="20"/>
                <w:szCs w:val="20"/>
              </w:rPr>
            </w:pPr>
            <w:r w:rsidRPr="00B9173A">
              <w:rPr>
                <w:sz w:val="20"/>
                <w:szCs w:val="20"/>
              </w:rPr>
              <w:t>государственный номер личного автотранспортного средства;</w:t>
            </w:r>
          </w:p>
          <w:p w14:paraId="457C4BF1"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о наличии/отсутствии судимости;</w:t>
            </w:r>
          </w:p>
          <w:p w14:paraId="4C7A34E4" w14:textId="77777777" w:rsidR="00971997" w:rsidRPr="00B9173A" w:rsidRDefault="00971997" w:rsidP="00B051E1">
            <w:pPr>
              <w:pStyle w:val="121"/>
              <w:numPr>
                <w:ilvl w:val="0"/>
                <w:numId w:val="26"/>
              </w:numPr>
              <w:tabs>
                <w:tab w:val="left" w:pos="105"/>
              </w:tabs>
              <w:rPr>
                <w:sz w:val="20"/>
                <w:szCs w:val="20"/>
              </w:rPr>
            </w:pPr>
            <w:r w:rsidRPr="00B9173A">
              <w:rPr>
                <w:sz w:val="20"/>
                <w:szCs w:val="20"/>
              </w:rPr>
              <w:lastRenderedPageBreak/>
              <w:t>сведения об инвалидности;</w:t>
            </w:r>
          </w:p>
          <w:p w14:paraId="074BEE97"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о состоянии здоровья (данные из медицинских книжек, справок);</w:t>
            </w:r>
          </w:p>
          <w:p w14:paraId="070CCF94"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данные свидетельства о смерти (для выплаты материальной помощи); </w:t>
            </w:r>
          </w:p>
          <w:p w14:paraId="11842780"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из листов нетрудоспособности (больничных листов);</w:t>
            </w:r>
          </w:p>
          <w:p w14:paraId="15EC1EF6"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сведения о воинском учете (категория запаса, воинское звание, категория годности к военной службе, информация о снятии с воинского учета); </w:t>
            </w:r>
          </w:p>
          <w:p w14:paraId="1E6C8575" w14:textId="77777777" w:rsidR="00971997" w:rsidRPr="00B9173A" w:rsidRDefault="00971997" w:rsidP="00B051E1">
            <w:pPr>
              <w:pStyle w:val="121"/>
              <w:numPr>
                <w:ilvl w:val="0"/>
                <w:numId w:val="26"/>
              </w:numPr>
              <w:tabs>
                <w:tab w:val="left" w:pos="105"/>
              </w:tabs>
              <w:rPr>
                <w:sz w:val="20"/>
                <w:szCs w:val="20"/>
              </w:rPr>
            </w:pPr>
            <w:r w:rsidRPr="00B9173A">
              <w:rPr>
                <w:sz w:val="20"/>
                <w:szCs w:val="20"/>
              </w:rPr>
              <w:t>количество и возраст детей;</w:t>
            </w:r>
          </w:p>
          <w:p w14:paraId="444894EC" w14:textId="77777777" w:rsidR="00971997" w:rsidRPr="00B9173A" w:rsidRDefault="00971997" w:rsidP="00B051E1">
            <w:pPr>
              <w:pStyle w:val="121"/>
              <w:numPr>
                <w:ilvl w:val="0"/>
                <w:numId w:val="26"/>
              </w:numPr>
              <w:tabs>
                <w:tab w:val="left" w:pos="105"/>
              </w:tabs>
              <w:rPr>
                <w:sz w:val="20"/>
                <w:szCs w:val="20"/>
              </w:rPr>
            </w:pPr>
            <w:r w:rsidRPr="00B9173A">
              <w:rPr>
                <w:sz w:val="20"/>
                <w:szCs w:val="20"/>
              </w:rPr>
              <w:t>адрес электронной почты;</w:t>
            </w:r>
          </w:p>
          <w:p w14:paraId="184EA85D" w14:textId="2F85FD26" w:rsidR="00971997" w:rsidRPr="00B9173A" w:rsidRDefault="00971997" w:rsidP="00B051E1">
            <w:pPr>
              <w:pStyle w:val="121"/>
              <w:numPr>
                <w:ilvl w:val="0"/>
                <w:numId w:val="26"/>
              </w:numPr>
              <w:tabs>
                <w:tab w:val="left" w:pos="105"/>
              </w:tabs>
              <w:rPr>
                <w:sz w:val="20"/>
                <w:szCs w:val="20"/>
              </w:rPr>
            </w:pPr>
            <w:r w:rsidRPr="00B9173A">
              <w:rPr>
                <w:sz w:val="20"/>
                <w:szCs w:val="20"/>
              </w:rPr>
              <w:t>контактные номера телефона.</w:t>
            </w:r>
          </w:p>
        </w:tc>
        <w:tc>
          <w:tcPr>
            <w:tcW w:w="0" w:type="auto"/>
            <w:vMerge w:val="restart"/>
          </w:tcPr>
          <w:p w14:paraId="1C9DABCA" w14:textId="77777777" w:rsidR="00971997" w:rsidRPr="00B9173A" w:rsidRDefault="00971997" w:rsidP="00615FAD">
            <w:pPr>
              <w:pStyle w:val="123"/>
              <w:rPr>
                <w:sz w:val="20"/>
                <w:szCs w:val="20"/>
              </w:rPr>
            </w:pPr>
            <w:r w:rsidRPr="00B9173A">
              <w:rPr>
                <w:sz w:val="20"/>
                <w:szCs w:val="20"/>
              </w:rPr>
              <w:lastRenderedPageBreak/>
              <w:t>Смешанная обработка</w:t>
            </w:r>
          </w:p>
        </w:tc>
        <w:tc>
          <w:tcPr>
            <w:tcW w:w="0" w:type="auto"/>
            <w:vMerge w:val="restart"/>
          </w:tcPr>
          <w:p w14:paraId="67D41A1B" w14:textId="77777777" w:rsidR="00971997" w:rsidRPr="00B9173A" w:rsidRDefault="00971997" w:rsidP="00615FAD">
            <w:pPr>
              <w:pStyle w:val="121"/>
              <w:spacing w:before="120" w:after="120"/>
              <w:rPr>
                <w:sz w:val="20"/>
                <w:szCs w:val="20"/>
              </w:rPr>
            </w:pPr>
            <w:r w:rsidRPr="00B9173A">
              <w:rPr>
                <w:sz w:val="20"/>
                <w:szCs w:val="20"/>
              </w:rPr>
              <w:t>ПДн обрабатываются и хранятся в течение сроков, установленных в согласии субъекта ПДн на обработку его ПДн, либо по достижению целей обработки ПДн, либо до отзыва субъектом согласия на обработку ПДн, либо до наступления иных законных оснований прекращения их обработки.</w:t>
            </w:r>
          </w:p>
          <w:p w14:paraId="4EFA60B7" w14:textId="77777777" w:rsidR="00971997" w:rsidRPr="00B9173A" w:rsidRDefault="00971997" w:rsidP="00615FAD">
            <w:pPr>
              <w:pStyle w:val="121"/>
              <w:spacing w:before="120" w:after="120"/>
              <w:rPr>
                <w:sz w:val="20"/>
                <w:szCs w:val="20"/>
              </w:rPr>
            </w:pPr>
            <w:r w:rsidRPr="00B9173A">
              <w:rPr>
                <w:sz w:val="20"/>
                <w:szCs w:val="20"/>
              </w:rPr>
              <w:t>ПДн субъекта ПДн уничтожаются ответственным лицом оператора с составлением соответствующего акта.</w:t>
            </w:r>
          </w:p>
        </w:tc>
      </w:tr>
      <w:tr w:rsidR="00971997" w:rsidRPr="00B9173A" w14:paraId="268E8AC9" w14:textId="77777777" w:rsidTr="00615FAD">
        <w:trPr>
          <w:cantSplit w:val="0"/>
        </w:trPr>
        <w:tc>
          <w:tcPr>
            <w:tcW w:w="0" w:type="auto"/>
            <w:vMerge/>
          </w:tcPr>
          <w:p w14:paraId="6D395076" w14:textId="77777777" w:rsidR="00971997" w:rsidRPr="00B9173A" w:rsidRDefault="00971997" w:rsidP="00615FAD">
            <w:pPr>
              <w:pStyle w:val="121"/>
              <w:rPr>
                <w:sz w:val="20"/>
                <w:szCs w:val="20"/>
              </w:rPr>
            </w:pPr>
          </w:p>
        </w:tc>
        <w:tc>
          <w:tcPr>
            <w:tcW w:w="0" w:type="auto"/>
          </w:tcPr>
          <w:p w14:paraId="4AD0A19F" w14:textId="0E862135" w:rsidR="00971997" w:rsidRPr="00B9173A" w:rsidRDefault="00971997" w:rsidP="00615FAD">
            <w:pPr>
              <w:pStyle w:val="121"/>
              <w:rPr>
                <w:sz w:val="20"/>
                <w:szCs w:val="20"/>
              </w:rPr>
            </w:pPr>
            <w:r w:rsidRPr="00B9173A">
              <w:rPr>
                <w:sz w:val="20"/>
                <w:szCs w:val="20"/>
              </w:rPr>
              <w:t>Ближайшие родственники работников</w:t>
            </w:r>
          </w:p>
        </w:tc>
        <w:tc>
          <w:tcPr>
            <w:tcW w:w="0" w:type="auto"/>
          </w:tcPr>
          <w:p w14:paraId="250C54A6" w14:textId="77777777" w:rsidR="00971997" w:rsidRPr="00B9173A" w:rsidRDefault="00971997" w:rsidP="00971997">
            <w:pPr>
              <w:pStyle w:val="121"/>
              <w:rPr>
                <w:b/>
                <w:sz w:val="20"/>
                <w:szCs w:val="20"/>
              </w:rPr>
            </w:pPr>
            <w:r w:rsidRPr="00B9173A">
              <w:rPr>
                <w:b/>
                <w:sz w:val="20"/>
                <w:szCs w:val="20"/>
              </w:rPr>
              <w:t>ПДн, не относящиеся к специальным категориям ПДн и/или к биометрическим ПДн:</w:t>
            </w:r>
          </w:p>
          <w:p w14:paraId="46C5B6BD" w14:textId="77777777" w:rsidR="00971997" w:rsidRPr="00B9173A" w:rsidRDefault="00971997" w:rsidP="00B051E1">
            <w:pPr>
              <w:pStyle w:val="121"/>
              <w:numPr>
                <w:ilvl w:val="0"/>
                <w:numId w:val="26"/>
              </w:numPr>
              <w:tabs>
                <w:tab w:val="left" w:pos="105"/>
              </w:tabs>
              <w:rPr>
                <w:sz w:val="20"/>
                <w:szCs w:val="20"/>
              </w:rPr>
            </w:pPr>
            <w:r w:rsidRPr="00B9173A">
              <w:rPr>
                <w:sz w:val="20"/>
                <w:szCs w:val="20"/>
              </w:rPr>
              <w:t>фамилия, имя, отчество;</w:t>
            </w:r>
          </w:p>
          <w:p w14:paraId="2A005750" w14:textId="77777777" w:rsidR="00971997" w:rsidRPr="00B9173A" w:rsidRDefault="00971997" w:rsidP="00B051E1">
            <w:pPr>
              <w:pStyle w:val="121"/>
              <w:numPr>
                <w:ilvl w:val="0"/>
                <w:numId w:val="26"/>
              </w:numPr>
              <w:tabs>
                <w:tab w:val="left" w:pos="105"/>
              </w:tabs>
              <w:rPr>
                <w:sz w:val="20"/>
                <w:szCs w:val="20"/>
              </w:rPr>
            </w:pPr>
            <w:r w:rsidRPr="00B9173A">
              <w:rPr>
                <w:sz w:val="20"/>
                <w:szCs w:val="20"/>
              </w:rPr>
              <w:t>число, месяц, год рождения;</w:t>
            </w:r>
          </w:p>
          <w:p w14:paraId="6A226C0E"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степень родства;</w:t>
            </w:r>
          </w:p>
          <w:p w14:paraId="459846AD"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месте учебы/работы;</w:t>
            </w:r>
          </w:p>
          <w:p w14:paraId="7DDC42C5" w14:textId="77777777" w:rsidR="00971997" w:rsidRPr="00B9173A" w:rsidRDefault="00971997" w:rsidP="00B051E1">
            <w:pPr>
              <w:pStyle w:val="121"/>
              <w:numPr>
                <w:ilvl w:val="0"/>
                <w:numId w:val="26"/>
              </w:numPr>
              <w:tabs>
                <w:tab w:val="left" w:pos="105"/>
              </w:tabs>
              <w:rPr>
                <w:sz w:val="20"/>
                <w:szCs w:val="20"/>
              </w:rPr>
            </w:pPr>
            <w:r w:rsidRPr="00B9173A">
              <w:rPr>
                <w:sz w:val="20"/>
                <w:szCs w:val="20"/>
              </w:rPr>
              <w:t>тип, вид и данные основного документа, удостоверяющего личность (серия, номер, дата выдачи, наименование выдавшего органа);</w:t>
            </w:r>
          </w:p>
          <w:p w14:paraId="05FA7D4D"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свидетельства о рождении (серия, номер, номер записи акта, место государственной регистрации, дата выдачи);</w:t>
            </w:r>
          </w:p>
          <w:p w14:paraId="40D53A30" w14:textId="75A59EA7" w:rsidR="00971997" w:rsidRPr="00B9173A" w:rsidRDefault="00971997" w:rsidP="00B051E1">
            <w:pPr>
              <w:pStyle w:val="121"/>
              <w:numPr>
                <w:ilvl w:val="0"/>
                <w:numId w:val="26"/>
              </w:numPr>
              <w:tabs>
                <w:tab w:val="left" w:pos="105"/>
              </w:tabs>
              <w:rPr>
                <w:b/>
                <w:sz w:val="20"/>
                <w:szCs w:val="20"/>
              </w:rPr>
            </w:pPr>
            <w:r w:rsidRPr="00B9173A">
              <w:rPr>
                <w:sz w:val="20"/>
                <w:szCs w:val="20"/>
              </w:rPr>
              <w:t>контактные номера телефона.</w:t>
            </w:r>
          </w:p>
        </w:tc>
        <w:tc>
          <w:tcPr>
            <w:tcW w:w="0" w:type="auto"/>
            <w:vMerge/>
          </w:tcPr>
          <w:p w14:paraId="4F260CB7" w14:textId="77777777" w:rsidR="00971997" w:rsidRPr="00B9173A" w:rsidRDefault="00971997" w:rsidP="00615FAD">
            <w:pPr>
              <w:pStyle w:val="123"/>
              <w:rPr>
                <w:sz w:val="20"/>
                <w:szCs w:val="20"/>
              </w:rPr>
            </w:pPr>
          </w:p>
        </w:tc>
        <w:tc>
          <w:tcPr>
            <w:tcW w:w="0" w:type="auto"/>
            <w:vMerge/>
          </w:tcPr>
          <w:p w14:paraId="01C2BB0D" w14:textId="77777777" w:rsidR="00971997" w:rsidRPr="00B9173A" w:rsidRDefault="00971997" w:rsidP="00615FAD">
            <w:pPr>
              <w:pStyle w:val="121"/>
              <w:spacing w:before="120" w:after="120"/>
              <w:rPr>
                <w:sz w:val="20"/>
                <w:szCs w:val="20"/>
              </w:rPr>
            </w:pPr>
          </w:p>
        </w:tc>
      </w:tr>
      <w:tr w:rsidR="00971997" w:rsidRPr="00B9173A" w14:paraId="61944B92" w14:textId="77777777" w:rsidTr="00615FAD">
        <w:trPr>
          <w:cantSplit w:val="0"/>
        </w:trPr>
        <w:tc>
          <w:tcPr>
            <w:tcW w:w="0" w:type="auto"/>
            <w:vMerge/>
          </w:tcPr>
          <w:p w14:paraId="0F15FB0B" w14:textId="77777777" w:rsidR="00971997" w:rsidRPr="00B9173A" w:rsidRDefault="00971997" w:rsidP="00615FAD">
            <w:pPr>
              <w:pStyle w:val="121"/>
              <w:rPr>
                <w:sz w:val="20"/>
                <w:szCs w:val="20"/>
              </w:rPr>
            </w:pPr>
          </w:p>
        </w:tc>
        <w:tc>
          <w:tcPr>
            <w:tcW w:w="0" w:type="auto"/>
          </w:tcPr>
          <w:p w14:paraId="594C7F8E" w14:textId="2D7FF86F" w:rsidR="00971997" w:rsidRPr="00B9173A" w:rsidRDefault="00971997" w:rsidP="00615FAD">
            <w:pPr>
              <w:pStyle w:val="121"/>
              <w:rPr>
                <w:sz w:val="20"/>
                <w:szCs w:val="20"/>
              </w:rPr>
            </w:pPr>
            <w:r w:rsidRPr="00B9173A">
              <w:rPr>
                <w:sz w:val="20"/>
                <w:szCs w:val="20"/>
              </w:rPr>
              <w:t>Уволенные работники</w:t>
            </w:r>
          </w:p>
        </w:tc>
        <w:tc>
          <w:tcPr>
            <w:tcW w:w="0" w:type="auto"/>
          </w:tcPr>
          <w:p w14:paraId="65182138" w14:textId="77777777" w:rsidR="00971997" w:rsidRPr="00B9173A" w:rsidRDefault="00971997" w:rsidP="00971997">
            <w:pPr>
              <w:pStyle w:val="121"/>
              <w:rPr>
                <w:b/>
                <w:sz w:val="20"/>
                <w:szCs w:val="20"/>
              </w:rPr>
            </w:pPr>
            <w:r w:rsidRPr="00B9173A">
              <w:rPr>
                <w:b/>
                <w:sz w:val="20"/>
                <w:szCs w:val="20"/>
              </w:rPr>
              <w:t>ПДн, не относящиеся к специальным категориям ПДн и/или к биометрическим ПДн:</w:t>
            </w:r>
          </w:p>
          <w:p w14:paraId="5E73942D" w14:textId="77777777" w:rsidR="00971997" w:rsidRPr="00B9173A" w:rsidRDefault="00971997" w:rsidP="00B051E1">
            <w:pPr>
              <w:pStyle w:val="121"/>
              <w:numPr>
                <w:ilvl w:val="0"/>
                <w:numId w:val="26"/>
              </w:numPr>
              <w:tabs>
                <w:tab w:val="left" w:pos="105"/>
              </w:tabs>
              <w:rPr>
                <w:sz w:val="20"/>
                <w:szCs w:val="20"/>
              </w:rPr>
            </w:pPr>
            <w:r w:rsidRPr="00B9173A">
              <w:rPr>
                <w:sz w:val="20"/>
                <w:szCs w:val="20"/>
              </w:rPr>
              <w:t>фамилия, имя, отчество (при наличии);</w:t>
            </w:r>
          </w:p>
          <w:p w14:paraId="13087597" w14:textId="77777777" w:rsidR="00971997" w:rsidRPr="00B9173A" w:rsidRDefault="00971997" w:rsidP="00B051E1">
            <w:pPr>
              <w:pStyle w:val="121"/>
              <w:numPr>
                <w:ilvl w:val="0"/>
                <w:numId w:val="26"/>
              </w:numPr>
              <w:tabs>
                <w:tab w:val="left" w:pos="105"/>
              </w:tabs>
              <w:rPr>
                <w:sz w:val="20"/>
                <w:szCs w:val="20"/>
              </w:rPr>
            </w:pPr>
            <w:r w:rsidRPr="00B9173A">
              <w:rPr>
                <w:sz w:val="20"/>
                <w:szCs w:val="20"/>
              </w:rPr>
              <w:t>предыдущие фамилии, имена, отчества (при наличии);</w:t>
            </w:r>
          </w:p>
          <w:p w14:paraId="4693E345"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дата, место и причина изменения фамилии, имени и (или) отчества;</w:t>
            </w:r>
          </w:p>
          <w:p w14:paraId="3282977F" w14:textId="77777777" w:rsidR="00971997" w:rsidRPr="00B9173A" w:rsidRDefault="00971997" w:rsidP="00B051E1">
            <w:pPr>
              <w:pStyle w:val="121"/>
              <w:numPr>
                <w:ilvl w:val="0"/>
                <w:numId w:val="26"/>
              </w:numPr>
              <w:tabs>
                <w:tab w:val="left" w:pos="105"/>
              </w:tabs>
              <w:rPr>
                <w:sz w:val="20"/>
                <w:szCs w:val="20"/>
              </w:rPr>
            </w:pPr>
            <w:r w:rsidRPr="00B9173A">
              <w:rPr>
                <w:sz w:val="20"/>
                <w:szCs w:val="20"/>
              </w:rPr>
              <w:t>число, месяц, год рождения;</w:t>
            </w:r>
          </w:p>
          <w:p w14:paraId="56FABD46" w14:textId="77777777" w:rsidR="00971997" w:rsidRPr="00B9173A" w:rsidRDefault="00971997" w:rsidP="00B051E1">
            <w:pPr>
              <w:pStyle w:val="121"/>
              <w:numPr>
                <w:ilvl w:val="0"/>
                <w:numId w:val="26"/>
              </w:numPr>
              <w:tabs>
                <w:tab w:val="left" w:pos="105"/>
              </w:tabs>
              <w:rPr>
                <w:sz w:val="20"/>
                <w:szCs w:val="20"/>
              </w:rPr>
            </w:pPr>
            <w:r w:rsidRPr="00B9173A">
              <w:rPr>
                <w:sz w:val="20"/>
                <w:szCs w:val="20"/>
              </w:rPr>
              <w:t>место рождения;</w:t>
            </w:r>
          </w:p>
          <w:p w14:paraId="6C3C13F9" w14:textId="77777777" w:rsidR="00971997" w:rsidRPr="00B9173A" w:rsidRDefault="00971997" w:rsidP="00B051E1">
            <w:pPr>
              <w:pStyle w:val="121"/>
              <w:numPr>
                <w:ilvl w:val="0"/>
                <w:numId w:val="26"/>
              </w:numPr>
              <w:tabs>
                <w:tab w:val="left" w:pos="105"/>
              </w:tabs>
              <w:rPr>
                <w:sz w:val="20"/>
                <w:szCs w:val="20"/>
              </w:rPr>
            </w:pPr>
            <w:r w:rsidRPr="00B9173A">
              <w:rPr>
                <w:sz w:val="20"/>
                <w:szCs w:val="20"/>
              </w:rPr>
              <w:t>пол;</w:t>
            </w:r>
          </w:p>
          <w:p w14:paraId="57D726B9" w14:textId="77777777" w:rsidR="00971997" w:rsidRPr="00B9173A" w:rsidRDefault="00971997" w:rsidP="00B051E1">
            <w:pPr>
              <w:pStyle w:val="121"/>
              <w:numPr>
                <w:ilvl w:val="0"/>
                <w:numId w:val="26"/>
              </w:numPr>
              <w:tabs>
                <w:tab w:val="left" w:pos="105"/>
              </w:tabs>
              <w:rPr>
                <w:sz w:val="20"/>
                <w:szCs w:val="20"/>
              </w:rPr>
            </w:pPr>
            <w:r w:rsidRPr="00B9173A">
              <w:rPr>
                <w:sz w:val="20"/>
                <w:szCs w:val="20"/>
              </w:rPr>
              <w:t>гражданство;</w:t>
            </w:r>
          </w:p>
          <w:p w14:paraId="73F57D5E"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о семейном положении;</w:t>
            </w:r>
          </w:p>
          <w:p w14:paraId="2BD76A26"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занимаемой должности;</w:t>
            </w:r>
          </w:p>
          <w:p w14:paraId="020FF5F8"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адрес постоянной регистрации; </w:t>
            </w:r>
          </w:p>
          <w:p w14:paraId="395BED7B"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адрес фактического проживания; </w:t>
            </w:r>
          </w:p>
          <w:p w14:paraId="16B25EFB" w14:textId="77777777" w:rsidR="00971997" w:rsidRPr="00B9173A" w:rsidRDefault="00971997" w:rsidP="00B051E1">
            <w:pPr>
              <w:pStyle w:val="121"/>
              <w:numPr>
                <w:ilvl w:val="0"/>
                <w:numId w:val="26"/>
              </w:numPr>
              <w:tabs>
                <w:tab w:val="left" w:pos="105"/>
              </w:tabs>
              <w:rPr>
                <w:sz w:val="20"/>
                <w:szCs w:val="20"/>
              </w:rPr>
            </w:pPr>
            <w:r w:rsidRPr="00B9173A">
              <w:rPr>
                <w:sz w:val="20"/>
                <w:szCs w:val="20"/>
              </w:rPr>
              <w:t>тип, вид и данные основного документа, удостоверяющего личность (серия, номер, дата выдачи, наименование выдавшего органа);</w:t>
            </w:r>
          </w:p>
          <w:p w14:paraId="53F27EC0" w14:textId="77777777" w:rsidR="00971997" w:rsidRPr="00B9173A" w:rsidRDefault="00971997" w:rsidP="00B051E1">
            <w:pPr>
              <w:pStyle w:val="121"/>
              <w:numPr>
                <w:ilvl w:val="0"/>
                <w:numId w:val="26"/>
              </w:numPr>
              <w:tabs>
                <w:tab w:val="left" w:pos="105"/>
              </w:tabs>
              <w:rPr>
                <w:sz w:val="20"/>
                <w:szCs w:val="20"/>
              </w:rPr>
            </w:pPr>
            <w:r w:rsidRPr="00B9173A">
              <w:rPr>
                <w:sz w:val="20"/>
                <w:szCs w:val="20"/>
              </w:rPr>
              <w:lastRenderedPageBreak/>
              <w:t>данные документа, подтверждающего регистрацию в системе индивидуального (персонифицированного) учета (СНИЛС);</w:t>
            </w:r>
          </w:p>
          <w:p w14:paraId="18F5751A" w14:textId="77777777" w:rsidR="00971997" w:rsidRPr="00B9173A" w:rsidRDefault="00971997" w:rsidP="00B051E1">
            <w:pPr>
              <w:pStyle w:val="121"/>
              <w:numPr>
                <w:ilvl w:val="0"/>
                <w:numId w:val="26"/>
              </w:numPr>
              <w:tabs>
                <w:tab w:val="left" w:pos="105"/>
              </w:tabs>
              <w:rPr>
                <w:sz w:val="20"/>
                <w:szCs w:val="20"/>
              </w:rPr>
            </w:pPr>
            <w:r w:rsidRPr="00B9173A">
              <w:rPr>
                <w:sz w:val="20"/>
                <w:szCs w:val="20"/>
              </w:rPr>
              <w:t>идентификационный номер налогоплательщика (ИНН);</w:t>
            </w:r>
          </w:p>
          <w:p w14:paraId="1B9A28C2"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льготах;</w:t>
            </w:r>
          </w:p>
          <w:p w14:paraId="041A6ACE"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наградах;</w:t>
            </w:r>
          </w:p>
          <w:p w14:paraId="04800987"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повышении квалификации, аттестации;</w:t>
            </w:r>
          </w:p>
          <w:p w14:paraId="3EFA255C"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сведения об образовании (наименование образовательного учреждения, номер документа об образовании, квалификация по образованию, дата окончания образовательного учреждения); </w:t>
            </w:r>
          </w:p>
          <w:p w14:paraId="1D77FF6F"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об ученых степенях/званиях;</w:t>
            </w:r>
          </w:p>
          <w:p w14:paraId="1F8F03F7"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предыдущих местах работы;</w:t>
            </w:r>
          </w:p>
          <w:p w14:paraId="4C97EEE0"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профессиональной переподготовке;</w:t>
            </w:r>
          </w:p>
          <w:p w14:paraId="7BB3E089"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социальных выплатах (пенсиях, пособиях, компенсациях);</w:t>
            </w:r>
          </w:p>
          <w:p w14:paraId="3EB9EDD1"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сведения о стимулирующих выплатах; </w:t>
            </w:r>
          </w:p>
          <w:p w14:paraId="7DE5431D"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сведения о судебных решениях (по исполнительным листам); </w:t>
            </w:r>
          </w:p>
          <w:p w14:paraId="5F4CA7B8"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реквизитов для перечисления заработной платы;</w:t>
            </w:r>
          </w:p>
          <w:p w14:paraId="1ACB252C"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данные о начислении заработной платы; </w:t>
            </w:r>
          </w:p>
          <w:p w14:paraId="7E5DCEF7"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о трудовом стаже;</w:t>
            </w:r>
          </w:p>
          <w:p w14:paraId="6FD9CC98"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данные о налоговых вычетах и страховых взносах; </w:t>
            </w:r>
          </w:p>
          <w:p w14:paraId="118ACE98"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о наличии/отсутствии судимости;</w:t>
            </w:r>
          </w:p>
          <w:p w14:paraId="15245BF0"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о состоянии здоровья (данные из медицинских книжек, справок);</w:t>
            </w:r>
          </w:p>
          <w:p w14:paraId="2EE7BAF0"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об инвалидности;</w:t>
            </w:r>
          </w:p>
          <w:p w14:paraId="0AFB5E3C"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из листов нетрудоспособности (больничных листов);</w:t>
            </w:r>
          </w:p>
          <w:p w14:paraId="685ADD7D"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сведения о воинском учете (категория запаса, воинское звание, категория годности к военной службе, информация о снятии с воинского учета); </w:t>
            </w:r>
          </w:p>
          <w:p w14:paraId="00EFFF5F" w14:textId="77777777" w:rsidR="00971997" w:rsidRPr="00B9173A" w:rsidRDefault="00971997" w:rsidP="00B051E1">
            <w:pPr>
              <w:pStyle w:val="121"/>
              <w:numPr>
                <w:ilvl w:val="0"/>
                <w:numId w:val="26"/>
              </w:numPr>
              <w:tabs>
                <w:tab w:val="left" w:pos="105"/>
              </w:tabs>
              <w:rPr>
                <w:sz w:val="20"/>
                <w:szCs w:val="20"/>
              </w:rPr>
            </w:pPr>
            <w:r w:rsidRPr="00B9173A">
              <w:rPr>
                <w:sz w:val="20"/>
                <w:szCs w:val="20"/>
              </w:rPr>
              <w:t>количество и возраст детей;</w:t>
            </w:r>
          </w:p>
          <w:p w14:paraId="122495C3" w14:textId="77777777" w:rsidR="00971997" w:rsidRPr="00B9173A" w:rsidRDefault="00971997" w:rsidP="00B051E1">
            <w:pPr>
              <w:pStyle w:val="121"/>
              <w:numPr>
                <w:ilvl w:val="0"/>
                <w:numId w:val="26"/>
              </w:numPr>
              <w:tabs>
                <w:tab w:val="left" w:pos="105"/>
              </w:tabs>
              <w:rPr>
                <w:sz w:val="20"/>
                <w:szCs w:val="20"/>
              </w:rPr>
            </w:pPr>
            <w:r w:rsidRPr="00B9173A">
              <w:rPr>
                <w:sz w:val="20"/>
                <w:szCs w:val="20"/>
              </w:rPr>
              <w:t>адрес электронной почты;</w:t>
            </w:r>
          </w:p>
          <w:p w14:paraId="610E1583" w14:textId="77777777" w:rsidR="00971997" w:rsidRPr="00B9173A" w:rsidRDefault="00971997" w:rsidP="00B051E1">
            <w:pPr>
              <w:pStyle w:val="121"/>
              <w:numPr>
                <w:ilvl w:val="0"/>
                <w:numId w:val="26"/>
              </w:numPr>
              <w:tabs>
                <w:tab w:val="left" w:pos="105"/>
              </w:tabs>
              <w:rPr>
                <w:sz w:val="20"/>
                <w:szCs w:val="20"/>
              </w:rPr>
            </w:pPr>
            <w:r w:rsidRPr="00B9173A">
              <w:rPr>
                <w:sz w:val="20"/>
                <w:szCs w:val="20"/>
              </w:rPr>
              <w:t>контактные номера телефона.</w:t>
            </w:r>
          </w:p>
          <w:p w14:paraId="745C35FA" w14:textId="77777777" w:rsidR="00B051E1" w:rsidRPr="00B9173A" w:rsidRDefault="00B051E1" w:rsidP="00B051E1">
            <w:pPr>
              <w:pStyle w:val="121"/>
              <w:tabs>
                <w:tab w:val="left" w:pos="105"/>
              </w:tabs>
              <w:rPr>
                <w:sz w:val="20"/>
                <w:szCs w:val="20"/>
              </w:rPr>
            </w:pPr>
          </w:p>
          <w:p w14:paraId="108FAD89" w14:textId="77777777" w:rsidR="00B051E1" w:rsidRPr="00B9173A" w:rsidRDefault="00B051E1" w:rsidP="00B051E1">
            <w:pPr>
              <w:pStyle w:val="121"/>
              <w:tabs>
                <w:tab w:val="left" w:pos="105"/>
              </w:tabs>
              <w:rPr>
                <w:sz w:val="20"/>
                <w:szCs w:val="20"/>
              </w:rPr>
            </w:pPr>
          </w:p>
          <w:p w14:paraId="73012207" w14:textId="77777777" w:rsidR="00B051E1" w:rsidRPr="00B9173A" w:rsidRDefault="00B051E1" w:rsidP="00B051E1">
            <w:pPr>
              <w:pStyle w:val="121"/>
              <w:tabs>
                <w:tab w:val="left" w:pos="105"/>
              </w:tabs>
              <w:rPr>
                <w:sz w:val="20"/>
                <w:szCs w:val="20"/>
              </w:rPr>
            </w:pPr>
          </w:p>
          <w:p w14:paraId="6FD03DE1" w14:textId="77777777" w:rsidR="00B051E1" w:rsidRPr="00B9173A" w:rsidRDefault="00B051E1" w:rsidP="00B051E1">
            <w:pPr>
              <w:pStyle w:val="121"/>
              <w:tabs>
                <w:tab w:val="left" w:pos="105"/>
              </w:tabs>
              <w:rPr>
                <w:sz w:val="20"/>
                <w:szCs w:val="20"/>
              </w:rPr>
            </w:pPr>
          </w:p>
          <w:p w14:paraId="22E2CECF" w14:textId="77777777" w:rsidR="00B051E1" w:rsidRPr="00B9173A" w:rsidRDefault="00B051E1" w:rsidP="00B051E1">
            <w:pPr>
              <w:pStyle w:val="121"/>
              <w:tabs>
                <w:tab w:val="left" w:pos="105"/>
              </w:tabs>
              <w:rPr>
                <w:sz w:val="20"/>
                <w:szCs w:val="20"/>
              </w:rPr>
            </w:pPr>
          </w:p>
          <w:p w14:paraId="66C64B04" w14:textId="1239A3D1" w:rsidR="00B051E1" w:rsidRPr="00B9173A" w:rsidRDefault="00B051E1" w:rsidP="00B051E1">
            <w:pPr>
              <w:pStyle w:val="121"/>
              <w:tabs>
                <w:tab w:val="left" w:pos="105"/>
              </w:tabs>
              <w:rPr>
                <w:sz w:val="20"/>
                <w:szCs w:val="20"/>
              </w:rPr>
            </w:pPr>
          </w:p>
        </w:tc>
        <w:tc>
          <w:tcPr>
            <w:tcW w:w="0" w:type="auto"/>
            <w:vMerge/>
          </w:tcPr>
          <w:p w14:paraId="6038CFE3" w14:textId="77777777" w:rsidR="00971997" w:rsidRPr="00B9173A" w:rsidRDefault="00971997" w:rsidP="00615FAD">
            <w:pPr>
              <w:pStyle w:val="123"/>
              <w:rPr>
                <w:sz w:val="20"/>
                <w:szCs w:val="20"/>
              </w:rPr>
            </w:pPr>
          </w:p>
        </w:tc>
        <w:tc>
          <w:tcPr>
            <w:tcW w:w="0" w:type="auto"/>
            <w:vMerge/>
          </w:tcPr>
          <w:p w14:paraId="7E8C25D5" w14:textId="77777777" w:rsidR="00971997" w:rsidRPr="00B9173A" w:rsidRDefault="00971997" w:rsidP="00615FAD">
            <w:pPr>
              <w:pStyle w:val="121"/>
              <w:spacing w:before="120" w:after="120"/>
              <w:rPr>
                <w:sz w:val="20"/>
                <w:szCs w:val="20"/>
              </w:rPr>
            </w:pPr>
          </w:p>
        </w:tc>
      </w:tr>
      <w:tr w:rsidR="00971997" w:rsidRPr="00B9173A" w14:paraId="0B22FC2E" w14:textId="77777777" w:rsidTr="00615FAD">
        <w:trPr>
          <w:cantSplit w:val="0"/>
        </w:trPr>
        <w:tc>
          <w:tcPr>
            <w:tcW w:w="0" w:type="auto"/>
            <w:vMerge/>
          </w:tcPr>
          <w:p w14:paraId="708BBFCF" w14:textId="77777777" w:rsidR="00971997" w:rsidRPr="00B9173A" w:rsidRDefault="00971997" w:rsidP="00615FAD">
            <w:pPr>
              <w:pStyle w:val="121"/>
              <w:rPr>
                <w:sz w:val="20"/>
                <w:szCs w:val="20"/>
              </w:rPr>
            </w:pPr>
          </w:p>
        </w:tc>
        <w:tc>
          <w:tcPr>
            <w:tcW w:w="0" w:type="auto"/>
          </w:tcPr>
          <w:p w14:paraId="3C4A4AF5" w14:textId="16298795" w:rsidR="00971997" w:rsidRPr="00B9173A" w:rsidRDefault="00971997" w:rsidP="00971997">
            <w:pPr>
              <w:pStyle w:val="121"/>
              <w:rPr>
                <w:sz w:val="20"/>
                <w:szCs w:val="20"/>
              </w:rPr>
            </w:pPr>
            <w:r w:rsidRPr="00B9173A">
              <w:rPr>
                <w:sz w:val="20"/>
                <w:szCs w:val="20"/>
              </w:rPr>
              <w:t>Кандидаты на замещение вакантных должностей</w:t>
            </w:r>
          </w:p>
        </w:tc>
        <w:tc>
          <w:tcPr>
            <w:tcW w:w="0" w:type="auto"/>
          </w:tcPr>
          <w:p w14:paraId="69BF5508" w14:textId="77777777" w:rsidR="00971997" w:rsidRPr="00B9173A" w:rsidRDefault="00971997" w:rsidP="00971997">
            <w:pPr>
              <w:pStyle w:val="121"/>
              <w:rPr>
                <w:b/>
                <w:sz w:val="20"/>
                <w:szCs w:val="20"/>
              </w:rPr>
            </w:pPr>
            <w:r w:rsidRPr="00B9173A">
              <w:rPr>
                <w:b/>
                <w:sz w:val="20"/>
                <w:szCs w:val="20"/>
              </w:rPr>
              <w:t>ПДн, не относящиеся к специальным категориям ПДн и/или к биометрическим ПДн:</w:t>
            </w:r>
          </w:p>
          <w:p w14:paraId="6C38C667" w14:textId="77777777" w:rsidR="00971997" w:rsidRPr="00B9173A" w:rsidRDefault="00971997" w:rsidP="00B051E1">
            <w:pPr>
              <w:pStyle w:val="121"/>
              <w:numPr>
                <w:ilvl w:val="0"/>
                <w:numId w:val="26"/>
              </w:numPr>
              <w:tabs>
                <w:tab w:val="left" w:pos="105"/>
              </w:tabs>
              <w:rPr>
                <w:sz w:val="20"/>
                <w:szCs w:val="20"/>
              </w:rPr>
            </w:pPr>
            <w:r w:rsidRPr="00B9173A">
              <w:rPr>
                <w:sz w:val="20"/>
                <w:szCs w:val="20"/>
              </w:rPr>
              <w:t>фамилия, имя, отчество (при наличии);</w:t>
            </w:r>
          </w:p>
          <w:p w14:paraId="5920547A" w14:textId="77777777" w:rsidR="00971997" w:rsidRPr="00B9173A" w:rsidRDefault="00971997" w:rsidP="00B051E1">
            <w:pPr>
              <w:pStyle w:val="121"/>
              <w:numPr>
                <w:ilvl w:val="0"/>
                <w:numId w:val="26"/>
              </w:numPr>
              <w:tabs>
                <w:tab w:val="left" w:pos="105"/>
              </w:tabs>
              <w:rPr>
                <w:sz w:val="20"/>
                <w:szCs w:val="20"/>
              </w:rPr>
            </w:pPr>
            <w:r w:rsidRPr="00B9173A">
              <w:rPr>
                <w:sz w:val="20"/>
                <w:szCs w:val="20"/>
              </w:rPr>
              <w:t>число, месяц, год рождения;</w:t>
            </w:r>
          </w:p>
          <w:p w14:paraId="4855BE49" w14:textId="77777777" w:rsidR="00971997" w:rsidRPr="00B9173A" w:rsidRDefault="00971997" w:rsidP="00B051E1">
            <w:pPr>
              <w:pStyle w:val="121"/>
              <w:numPr>
                <w:ilvl w:val="0"/>
                <w:numId w:val="26"/>
              </w:numPr>
              <w:tabs>
                <w:tab w:val="left" w:pos="105"/>
              </w:tabs>
              <w:rPr>
                <w:sz w:val="20"/>
                <w:szCs w:val="20"/>
              </w:rPr>
            </w:pPr>
            <w:r w:rsidRPr="00B9173A">
              <w:rPr>
                <w:sz w:val="20"/>
                <w:szCs w:val="20"/>
              </w:rPr>
              <w:t>место рождения;</w:t>
            </w:r>
          </w:p>
          <w:p w14:paraId="1C71DAED" w14:textId="77777777" w:rsidR="00971997" w:rsidRPr="00B9173A" w:rsidRDefault="00971997" w:rsidP="00B051E1">
            <w:pPr>
              <w:pStyle w:val="121"/>
              <w:numPr>
                <w:ilvl w:val="0"/>
                <w:numId w:val="26"/>
              </w:numPr>
              <w:tabs>
                <w:tab w:val="left" w:pos="105"/>
              </w:tabs>
              <w:rPr>
                <w:sz w:val="20"/>
                <w:szCs w:val="20"/>
              </w:rPr>
            </w:pPr>
            <w:r w:rsidRPr="00B9173A">
              <w:rPr>
                <w:sz w:val="20"/>
                <w:szCs w:val="20"/>
              </w:rPr>
              <w:t>пол;</w:t>
            </w:r>
          </w:p>
          <w:p w14:paraId="56E878DC" w14:textId="77777777" w:rsidR="00971997" w:rsidRPr="00B9173A" w:rsidRDefault="00971997" w:rsidP="00B051E1">
            <w:pPr>
              <w:pStyle w:val="121"/>
              <w:numPr>
                <w:ilvl w:val="0"/>
                <w:numId w:val="26"/>
              </w:numPr>
              <w:tabs>
                <w:tab w:val="left" w:pos="105"/>
              </w:tabs>
              <w:rPr>
                <w:sz w:val="20"/>
                <w:szCs w:val="20"/>
              </w:rPr>
            </w:pPr>
            <w:r w:rsidRPr="00B9173A">
              <w:rPr>
                <w:sz w:val="20"/>
                <w:szCs w:val="20"/>
              </w:rPr>
              <w:t>гражданство;</w:t>
            </w:r>
          </w:p>
          <w:p w14:paraId="2F7163B1"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о семейном положении;</w:t>
            </w:r>
          </w:p>
          <w:p w14:paraId="2C0A59FD"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ткущем месте работы;</w:t>
            </w:r>
          </w:p>
          <w:p w14:paraId="242B0CD6"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занимаемой должности;</w:t>
            </w:r>
          </w:p>
          <w:p w14:paraId="229843FD"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адрес фактического проживания; </w:t>
            </w:r>
          </w:p>
          <w:p w14:paraId="4674F702"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льготах;</w:t>
            </w:r>
          </w:p>
          <w:p w14:paraId="1034E71D"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наградах;</w:t>
            </w:r>
          </w:p>
          <w:p w14:paraId="5892FFC7"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повышении квалификации, аттестации;</w:t>
            </w:r>
          </w:p>
          <w:p w14:paraId="1A6B50A2"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сведения об образовании (наименование образовательного учреждения, квалификация по образованию, дата окончания образовательного учреждения); </w:t>
            </w:r>
          </w:p>
          <w:p w14:paraId="22011A70"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об ученых степенях/званиях;</w:t>
            </w:r>
          </w:p>
          <w:p w14:paraId="1F600E62"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предыдущих местах работы;</w:t>
            </w:r>
          </w:p>
          <w:p w14:paraId="43149B52"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профессиональной переподготовке;</w:t>
            </w:r>
          </w:p>
          <w:p w14:paraId="08976AD7"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о трудовом стаже;</w:t>
            </w:r>
          </w:p>
          <w:p w14:paraId="33EA699C"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о наличии / отсутствии судимости;</w:t>
            </w:r>
          </w:p>
          <w:p w14:paraId="42E265A8"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об инвалидности;</w:t>
            </w:r>
          </w:p>
          <w:p w14:paraId="0262ABA9"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сведения о воинском учете (категория запаса, воинское звание, категория годности к военной службе); </w:t>
            </w:r>
          </w:p>
          <w:p w14:paraId="1E602CC4" w14:textId="77777777" w:rsidR="00971997" w:rsidRPr="00B9173A" w:rsidRDefault="00971997" w:rsidP="00B051E1">
            <w:pPr>
              <w:pStyle w:val="121"/>
              <w:numPr>
                <w:ilvl w:val="0"/>
                <w:numId w:val="26"/>
              </w:numPr>
              <w:tabs>
                <w:tab w:val="left" w:pos="105"/>
              </w:tabs>
              <w:rPr>
                <w:sz w:val="20"/>
                <w:szCs w:val="20"/>
              </w:rPr>
            </w:pPr>
            <w:r w:rsidRPr="00B9173A">
              <w:rPr>
                <w:sz w:val="20"/>
                <w:szCs w:val="20"/>
              </w:rPr>
              <w:t>адрес электронной почты;</w:t>
            </w:r>
          </w:p>
          <w:p w14:paraId="092A5C12" w14:textId="2F2C15D8" w:rsidR="00971997" w:rsidRPr="00B9173A" w:rsidRDefault="00971997" w:rsidP="00B051E1">
            <w:pPr>
              <w:pStyle w:val="121"/>
              <w:numPr>
                <w:ilvl w:val="0"/>
                <w:numId w:val="26"/>
              </w:numPr>
              <w:tabs>
                <w:tab w:val="left" w:pos="105"/>
              </w:tabs>
              <w:rPr>
                <w:sz w:val="20"/>
                <w:szCs w:val="20"/>
              </w:rPr>
            </w:pPr>
            <w:r w:rsidRPr="00B9173A">
              <w:rPr>
                <w:sz w:val="20"/>
                <w:szCs w:val="20"/>
              </w:rPr>
              <w:t>контактные номера телефона.</w:t>
            </w:r>
          </w:p>
        </w:tc>
        <w:tc>
          <w:tcPr>
            <w:tcW w:w="0" w:type="auto"/>
            <w:vMerge/>
          </w:tcPr>
          <w:p w14:paraId="391AC175" w14:textId="77777777" w:rsidR="00971997" w:rsidRPr="00B9173A" w:rsidRDefault="00971997" w:rsidP="00615FAD">
            <w:pPr>
              <w:pStyle w:val="123"/>
              <w:rPr>
                <w:sz w:val="20"/>
                <w:szCs w:val="20"/>
              </w:rPr>
            </w:pPr>
          </w:p>
        </w:tc>
        <w:tc>
          <w:tcPr>
            <w:tcW w:w="0" w:type="auto"/>
            <w:vMerge/>
          </w:tcPr>
          <w:p w14:paraId="527C71B5" w14:textId="77777777" w:rsidR="00971997" w:rsidRPr="00B9173A" w:rsidRDefault="00971997" w:rsidP="00615FAD">
            <w:pPr>
              <w:pStyle w:val="121"/>
              <w:spacing w:before="120" w:after="120"/>
              <w:rPr>
                <w:sz w:val="20"/>
                <w:szCs w:val="20"/>
              </w:rPr>
            </w:pPr>
          </w:p>
        </w:tc>
      </w:tr>
      <w:tr w:rsidR="00971997" w:rsidRPr="00B9173A" w14:paraId="3A6157C0" w14:textId="77777777" w:rsidTr="00971997">
        <w:tc>
          <w:tcPr>
            <w:tcW w:w="0" w:type="auto"/>
            <w:vMerge w:val="restart"/>
          </w:tcPr>
          <w:p w14:paraId="52006E73" w14:textId="77777777" w:rsidR="00971997" w:rsidRPr="00B9173A" w:rsidRDefault="00971997" w:rsidP="001D29A2">
            <w:pPr>
              <w:pStyle w:val="121"/>
              <w:numPr>
                <w:ilvl w:val="0"/>
                <w:numId w:val="25"/>
              </w:numPr>
              <w:rPr>
                <w:sz w:val="20"/>
                <w:szCs w:val="20"/>
              </w:rPr>
            </w:pPr>
          </w:p>
        </w:tc>
        <w:tc>
          <w:tcPr>
            <w:tcW w:w="0" w:type="auto"/>
            <w:gridSpan w:val="4"/>
          </w:tcPr>
          <w:p w14:paraId="759A21B8" w14:textId="77777777" w:rsidR="00971997" w:rsidRPr="00B9173A" w:rsidRDefault="00971997" w:rsidP="00971997">
            <w:pPr>
              <w:pStyle w:val="126"/>
              <w:rPr>
                <w:b/>
                <w:sz w:val="20"/>
                <w:szCs w:val="20"/>
              </w:rPr>
            </w:pPr>
            <w:r w:rsidRPr="00B9173A">
              <w:rPr>
                <w:b/>
                <w:sz w:val="20"/>
                <w:szCs w:val="20"/>
              </w:rPr>
              <w:t>Цель обработки ПДн:</w:t>
            </w:r>
          </w:p>
          <w:p w14:paraId="350C77EC" w14:textId="0B861568" w:rsidR="00971997" w:rsidRPr="00B9173A" w:rsidRDefault="00971997" w:rsidP="00971997">
            <w:pPr>
              <w:pStyle w:val="126"/>
              <w:rPr>
                <w:sz w:val="20"/>
                <w:szCs w:val="20"/>
              </w:rPr>
            </w:pPr>
            <w:r w:rsidRPr="00B9173A">
              <w:rPr>
                <w:sz w:val="20"/>
                <w:szCs w:val="20"/>
              </w:rPr>
              <w:t>Осуществление деятельности, связанной с планированием и осуществлением закупок товаров, работ, услуг; заключение и фиксирование договоров (контрактов) на оказание услуг и (или) выполнение работ, поставку товара, с предоставлением сведений для оплаты договоров на оказание услуг и (или) выполнение работ</w:t>
            </w:r>
          </w:p>
        </w:tc>
      </w:tr>
      <w:tr w:rsidR="00971997" w:rsidRPr="00B9173A" w14:paraId="78E89B40" w14:textId="77777777" w:rsidTr="00971997">
        <w:trPr>
          <w:cantSplit w:val="0"/>
        </w:trPr>
        <w:tc>
          <w:tcPr>
            <w:tcW w:w="0" w:type="auto"/>
            <w:vMerge/>
          </w:tcPr>
          <w:p w14:paraId="4370315F" w14:textId="77777777" w:rsidR="00971997" w:rsidRPr="00B9173A" w:rsidRDefault="00971997" w:rsidP="00971997">
            <w:pPr>
              <w:pStyle w:val="121"/>
              <w:rPr>
                <w:sz w:val="20"/>
                <w:szCs w:val="20"/>
              </w:rPr>
            </w:pPr>
          </w:p>
        </w:tc>
        <w:tc>
          <w:tcPr>
            <w:tcW w:w="0" w:type="auto"/>
          </w:tcPr>
          <w:p w14:paraId="4222F46F" w14:textId="4E277933" w:rsidR="00971997" w:rsidRPr="00B9173A" w:rsidRDefault="00971997" w:rsidP="00971997">
            <w:pPr>
              <w:pStyle w:val="121"/>
              <w:rPr>
                <w:sz w:val="20"/>
                <w:szCs w:val="20"/>
              </w:rPr>
            </w:pPr>
            <w:r w:rsidRPr="00B9173A">
              <w:rPr>
                <w:sz w:val="20"/>
                <w:szCs w:val="20"/>
              </w:rPr>
              <w:t>Физические лица, заключившие договоры на оказание услуг и (или) выполнение работ</w:t>
            </w:r>
          </w:p>
        </w:tc>
        <w:tc>
          <w:tcPr>
            <w:tcW w:w="0" w:type="auto"/>
          </w:tcPr>
          <w:p w14:paraId="520827E1" w14:textId="77777777" w:rsidR="00971997" w:rsidRPr="00B9173A" w:rsidRDefault="00971997" w:rsidP="00971997">
            <w:pPr>
              <w:pStyle w:val="121"/>
              <w:rPr>
                <w:b/>
                <w:sz w:val="20"/>
                <w:szCs w:val="20"/>
              </w:rPr>
            </w:pPr>
            <w:r w:rsidRPr="00B9173A">
              <w:rPr>
                <w:b/>
                <w:sz w:val="20"/>
                <w:szCs w:val="20"/>
              </w:rPr>
              <w:t>ПДн, не относящиеся к специальным категориям ПДн и/или к биометрическим ПДн:</w:t>
            </w:r>
          </w:p>
          <w:p w14:paraId="7A1154E4"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фамилия, имя, отчество; </w:t>
            </w:r>
          </w:p>
          <w:p w14:paraId="05F29C9A" w14:textId="77777777" w:rsidR="00971997" w:rsidRPr="00B9173A" w:rsidRDefault="00971997" w:rsidP="00B051E1">
            <w:pPr>
              <w:pStyle w:val="121"/>
              <w:numPr>
                <w:ilvl w:val="0"/>
                <w:numId w:val="26"/>
              </w:numPr>
              <w:tabs>
                <w:tab w:val="left" w:pos="105"/>
              </w:tabs>
              <w:rPr>
                <w:sz w:val="20"/>
                <w:szCs w:val="20"/>
              </w:rPr>
            </w:pPr>
            <w:r w:rsidRPr="00B9173A">
              <w:rPr>
                <w:sz w:val="20"/>
                <w:szCs w:val="20"/>
              </w:rPr>
              <w:t>число, месяц, год рождения;</w:t>
            </w:r>
          </w:p>
          <w:p w14:paraId="476E7778" w14:textId="77777777" w:rsidR="00971997" w:rsidRPr="00B9173A" w:rsidRDefault="00971997" w:rsidP="00B051E1">
            <w:pPr>
              <w:pStyle w:val="121"/>
              <w:numPr>
                <w:ilvl w:val="0"/>
                <w:numId w:val="26"/>
              </w:numPr>
              <w:tabs>
                <w:tab w:val="left" w:pos="105"/>
              </w:tabs>
              <w:rPr>
                <w:sz w:val="20"/>
                <w:szCs w:val="20"/>
              </w:rPr>
            </w:pPr>
            <w:r w:rsidRPr="00B9173A">
              <w:rPr>
                <w:sz w:val="20"/>
                <w:szCs w:val="20"/>
              </w:rPr>
              <w:t>пол;</w:t>
            </w:r>
          </w:p>
          <w:p w14:paraId="73EA00EB" w14:textId="77777777" w:rsidR="00971997" w:rsidRPr="00B9173A" w:rsidRDefault="00971997" w:rsidP="00B051E1">
            <w:pPr>
              <w:pStyle w:val="121"/>
              <w:numPr>
                <w:ilvl w:val="0"/>
                <w:numId w:val="26"/>
              </w:numPr>
              <w:tabs>
                <w:tab w:val="left" w:pos="105"/>
              </w:tabs>
              <w:rPr>
                <w:sz w:val="20"/>
                <w:szCs w:val="20"/>
              </w:rPr>
            </w:pPr>
            <w:r w:rsidRPr="00B9173A">
              <w:rPr>
                <w:sz w:val="20"/>
                <w:szCs w:val="20"/>
              </w:rPr>
              <w:t>гражданство;</w:t>
            </w:r>
          </w:p>
          <w:p w14:paraId="73323EC4" w14:textId="77777777" w:rsidR="00971997" w:rsidRPr="00B9173A" w:rsidRDefault="00971997" w:rsidP="00B051E1">
            <w:pPr>
              <w:pStyle w:val="121"/>
              <w:numPr>
                <w:ilvl w:val="0"/>
                <w:numId w:val="26"/>
              </w:numPr>
              <w:tabs>
                <w:tab w:val="left" w:pos="105"/>
              </w:tabs>
              <w:rPr>
                <w:sz w:val="20"/>
                <w:szCs w:val="20"/>
              </w:rPr>
            </w:pPr>
            <w:r w:rsidRPr="00B9173A">
              <w:rPr>
                <w:sz w:val="20"/>
                <w:szCs w:val="20"/>
              </w:rPr>
              <w:t>адрес постоянной регистрации;</w:t>
            </w:r>
          </w:p>
          <w:p w14:paraId="699EC7BB" w14:textId="77777777" w:rsidR="00971997" w:rsidRPr="00B9173A" w:rsidRDefault="00971997" w:rsidP="00B051E1">
            <w:pPr>
              <w:pStyle w:val="121"/>
              <w:numPr>
                <w:ilvl w:val="0"/>
                <w:numId w:val="26"/>
              </w:numPr>
              <w:tabs>
                <w:tab w:val="left" w:pos="105"/>
              </w:tabs>
              <w:rPr>
                <w:sz w:val="20"/>
                <w:szCs w:val="20"/>
              </w:rPr>
            </w:pPr>
            <w:r w:rsidRPr="00B9173A">
              <w:rPr>
                <w:sz w:val="20"/>
                <w:szCs w:val="20"/>
              </w:rPr>
              <w:t>адрес фактического проживания;</w:t>
            </w:r>
          </w:p>
          <w:p w14:paraId="0B614BBF" w14:textId="77777777" w:rsidR="00971997" w:rsidRPr="00B9173A" w:rsidRDefault="00971997" w:rsidP="00B051E1">
            <w:pPr>
              <w:pStyle w:val="121"/>
              <w:numPr>
                <w:ilvl w:val="0"/>
                <w:numId w:val="26"/>
              </w:numPr>
              <w:tabs>
                <w:tab w:val="left" w:pos="105"/>
              </w:tabs>
              <w:rPr>
                <w:sz w:val="20"/>
                <w:szCs w:val="20"/>
              </w:rPr>
            </w:pPr>
            <w:r w:rsidRPr="00B9173A">
              <w:rPr>
                <w:sz w:val="20"/>
                <w:szCs w:val="20"/>
              </w:rPr>
              <w:t>тип, вид и данные основного документа, удостоверяющего личность (серия, номер, дата выдачи, наименование выдавшего органа);</w:t>
            </w:r>
          </w:p>
          <w:p w14:paraId="044ADD6E" w14:textId="77777777" w:rsidR="00B051E1" w:rsidRPr="00B9173A" w:rsidRDefault="00B051E1" w:rsidP="00B051E1">
            <w:pPr>
              <w:pStyle w:val="121"/>
              <w:tabs>
                <w:tab w:val="left" w:pos="105"/>
              </w:tabs>
              <w:rPr>
                <w:sz w:val="20"/>
                <w:szCs w:val="20"/>
              </w:rPr>
            </w:pPr>
          </w:p>
          <w:p w14:paraId="2EA386B3" w14:textId="77777777" w:rsidR="00971997" w:rsidRPr="00B9173A" w:rsidRDefault="00971997" w:rsidP="00B051E1">
            <w:pPr>
              <w:pStyle w:val="121"/>
              <w:numPr>
                <w:ilvl w:val="0"/>
                <w:numId w:val="26"/>
              </w:numPr>
              <w:tabs>
                <w:tab w:val="left" w:pos="105"/>
              </w:tabs>
              <w:rPr>
                <w:sz w:val="20"/>
                <w:szCs w:val="20"/>
              </w:rPr>
            </w:pPr>
            <w:r w:rsidRPr="00B9173A">
              <w:rPr>
                <w:sz w:val="20"/>
                <w:szCs w:val="20"/>
              </w:rPr>
              <w:lastRenderedPageBreak/>
              <w:t>данные удостоверения вынужденного переселенца (серия, номер, дата выдачи, наименование выдавшего органа);</w:t>
            </w:r>
          </w:p>
          <w:p w14:paraId="5273503A"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свидетельства о регистрации ходатайства о признании лица вынужденным переселенцем (серия, номер, дата выдачи, наименование выдавшего органа);</w:t>
            </w:r>
          </w:p>
          <w:p w14:paraId="2CD99AB0"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паспорта иностранного гражданина, не имеющего гражданства Российской Федерации, но проживающего на территории Российской Федерации (серия, номер, дата выдачи, наименование выдавшего органа);</w:t>
            </w:r>
          </w:p>
          <w:p w14:paraId="33100EB5"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вида на жительства иностранного гражданина (серия, номер, дата выдачи, наименование выдавшего органа);</w:t>
            </w:r>
          </w:p>
          <w:p w14:paraId="0A10F526" w14:textId="77777777" w:rsidR="00971997" w:rsidRPr="00B9173A" w:rsidRDefault="00971997" w:rsidP="00B051E1">
            <w:pPr>
              <w:pStyle w:val="121"/>
              <w:numPr>
                <w:ilvl w:val="0"/>
                <w:numId w:val="26"/>
              </w:numPr>
              <w:tabs>
                <w:tab w:val="left" w:pos="105"/>
              </w:tabs>
              <w:rPr>
                <w:sz w:val="20"/>
                <w:szCs w:val="20"/>
              </w:rPr>
            </w:pPr>
            <w:r w:rsidRPr="00B9173A">
              <w:rPr>
                <w:sz w:val="20"/>
                <w:szCs w:val="20"/>
              </w:rPr>
              <w:t>идентификационный номер налогоплательщика (ИНН);</w:t>
            </w:r>
          </w:p>
          <w:p w14:paraId="4799598B"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документа, подтверждающего регистрацию в системе индивидуального (персонифицированного) учета (СНИЛС);</w:t>
            </w:r>
          </w:p>
          <w:p w14:paraId="610CFFD0"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банковских реквизитов;</w:t>
            </w:r>
          </w:p>
          <w:p w14:paraId="4ABEB1FE" w14:textId="77777777" w:rsidR="00971997" w:rsidRPr="00B9173A" w:rsidRDefault="00971997" w:rsidP="00B051E1">
            <w:pPr>
              <w:pStyle w:val="121"/>
              <w:numPr>
                <w:ilvl w:val="0"/>
                <w:numId w:val="26"/>
              </w:numPr>
              <w:tabs>
                <w:tab w:val="left" w:pos="105"/>
              </w:tabs>
              <w:rPr>
                <w:sz w:val="20"/>
                <w:szCs w:val="20"/>
              </w:rPr>
            </w:pPr>
            <w:r w:rsidRPr="00B9173A">
              <w:rPr>
                <w:sz w:val="20"/>
                <w:szCs w:val="20"/>
              </w:rPr>
              <w:t>данные договора об оказании услуг (дата, номер);</w:t>
            </w:r>
          </w:p>
          <w:p w14:paraId="10BF388A" w14:textId="77777777" w:rsidR="00971997" w:rsidRPr="00B9173A" w:rsidRDefault="00971997" w:rsidP="00B051E1">
            <w:pPr>
              <w:pStyle w:val="121"/>
              <w:numPr>
                <w:ilvl w:val="0"/>
                <w:numId w:val="26"/>
              </w:numPr>
              <w:tabs>
                <w:tab w:val="left" w:pos="105"/>
              </w:tabs>
              <w:rPr>
                <w:sz w:val="20"/>
                <w:szCs w:val="20"/>
              </w:rPr>
            </w:pPr>
            <w:r w:rsidRPr="00B9173A">
              <w:rPr>
                <w:sz w:val="20"/>
                <w:szCs w:val="20"/>
              </w:rPr>
              <w:t>сведения о стоимости договора;</w:t>
            </w:r>
          </w:p>
          <w:p w14:paraId="12E8C2C1" w14:textId="77777777" w:rsidR="00971997" w:rsidRPr="00B9173A" w:rsidRDefault="00971997" w:rsidP="00B051E1">
            <w:pPr>
              <w:pStyle w:val="121"/>
              <w:numPr>
                <w:ilvl w:val="0"/>
                <w:numId w:val="26"/>
              </w:numPr>
              <w:tabs>
                <w:tab w:val="left" w:pos="105"/>
              </w:tabs>
              <w:rPr>
                <w:sz w:val="20"/>
                <w:szCs w:val="20"/>
              </w:rPr>
            </w:pPr>
            <w:r w:rsidRPr="00B9173A">
              <w:rPr>
                <w:sz w:val="20"/>
                <w:szCs w:val="20"/>
              </w:rPr>
              <w:t xml:space="preserve">адрес электронной почты; </w:t>
            </w:r>
          </w:p>
          <w:p w14:paraId="12DE1E12" w14:textId="06841792" w:rsidR="00971997" w:rsidRPr="00B9173A" w:rsidRDefault="00971997" w:rsidP="00B051E1">
            <w:pPr>
              <w:pStyle w:val="121"/>
              <w:numPr>
                <w:ilvl w:val="0"/>
                <w:numId w:val="26"/>
              </w:numPr>
              <w:tabs>
                <w:tab w:val="left" w:pos="105"/>
              </w:tabs>
              <w:rPr>
                <w:sz w:val="20"/>
                <w:szCs w:val="20"/>
              </w:rPr>
            </w:pPr>
            <w:r w:rsidRPr="00B9173A">
              <w:rPr>
                <w:sz w:val="20"/>
                <w:szCs w:val="20"/>
              </w:rPr>
              <w:t>контактные номера телефона.</w:t>
            </w:r>
          </w:p>
        </w:tc>
        <w:tc>
          <w:tcPr>
            <w:tcW w:w="0" w:type="auto"/>
            <w:vMerge w:val="restart"/>
          </w:tcPr>
          <w:p w14:paraId="6E345F1E" w14:textId="77777777" w:rsidR="00971997" w:rsidRPr="00B9173A" w:rsidRDefault="00971997" w:rsidP="00971997">
            <w:pPr>
              <w:pStyle w:val="123"/>
              <w:rPr>
                <w:sz w:val="20"/>
                <w:szCs w:val="20"/>
              </w:rPr>
            </w:pPr>
            <w:r w:rsidRPr="00B9173A">
              <w:rPr>
                <w:sz w:val="20"/>
                <w:szCs w:val="20"/>
              </w:rPr>
              <w:lastRenderedPageBreak/>
              <w:t>Смешанная обработка</w:t>
            </w:r>
          </w:p>
        </w:tc>
        <w:tc>
          <w:tcPr>
            <w:tcW w:w="0" w:type="auto"/>
            <w:vMerge w:val="restart"/>
          </w:tcPr>
          <w:p w14:paraId="6A320625" w14:textId="77777777" w:rsidR="00971997" w:rsidRPr="00B9173A" w:rsidRDefault="00971997" w:rsidP="00971997">
            <w:pPr>
              <w:pStyle w:val="121"/>
              <w:spacing w:before="120" w:after="120"/>
              <w:rPr>
                <w:sz w:val="20"/>
                <w:szCs w:val="20"/>
              </w:rPr>
            </w:pPr>
            <w:r w:rsidRPr="00B9173A">
              <w:rPr>
                <w:sz w:val="20"/>
                <w:szCs w:val="20"/>
              </w:rPr>
              <w:t>ПДн обрабатываются и хранятся в течение сроков, установленных в согласии субъекта ПДн на обработку его ПДн, либо по достижению целей обработки ПДн, либо до отзыва субъектом согласия на обработку ПДн, либо до наступления иных законных оснований прекращения их обработки.</w:t>
            </w:r>
          </w:p>
          <w:p w14:paraId="1C22AA36" w14:textId="77777777" w:rsidR="00971997" w:rsidRPr="00B9173A" w:rsidRDefault="00971997" w:rsidP="00971997">
            <w:pPr>
              <w:pStyle w:val="121"/>
              <w:spacing w:before="120" w:after="120"/>
              <w:rPr>
                <w:sz w:val="20"/>
                <w:szCs w:val="20"/>
              </w:rPr>
            </w:pPr>
            <w:r w:rsidRPr="00B9173A">
              <w:rPr>
                <w:sz w:val="20"/>
                <w:szCs w:val="20"/>
              </w:rPr>
              <w:t xml:space="preserve">ПДн субъекта ПДн уничтожаются ответственным лицом оператора </w:t>
            </w:r>
            <w:r w:rsidRPr="00B9173A">
              <w:rPr>
                <w:sz w:val="20"/>
                <w:szCs w:val="20"/>
              </w:rPr>
              <w:lastRenderedPageBreak/>
              <w:t>с составлением соответствующего акта.</w:t>
            </w:r>
          </w:p>
        </w:tc>
      </w:tr>
      <w:tr w:rsidR="00971997" w:rsidRPr="00B9173A" w14:paraId="49F72569" w14:textId="77777777" w:rsidTr="00971997">
        <w:trPr>
          <w:cantSplit w:val="0"/>
        </w:trPr>
        <w:tc>
          <w:tcPr>
            <w:tcW w:w="0" w:type="auto"/>
            <w:vMerge/>
          </w:tcPr>
          <w:p w14:paraId="4EE69316" w14:textId="77777777" w:rsidR="00971997" w:rsidRPr="00B9173A" w:rsidRDefault="00971997" w:rsidP="00971997">
            <w:pPr>
              <w:pStyle w:val="121"/>
              <w:rPr>
                <w:sz w:val="20"/>
                <w:szCs w:val="20"/>
              </w:rPr>
            </w:pPr>
          </w:p>
        </w:tc>
        <w:tc>
          <w:tcPr>
            <w:tcW w:w="0" w:type="auto"/>
          </w:tcPr>
          <w:p w14:paraId="7EA59EE3" w14:textId="2198C400" w:rsidR="00971997" w:rsidRPr="00B9173A" w:rsidRDefault="00971997" w:rsidP="004B47C6">
            <w:pPr>
              <w:pStyle w:val="121"/>
              <w:rPr>
                <w:sz w:val="20"/>
                <w:szCs w:val="20"/>
              </w:rPr>
            </w:pPr>
            <w:r w:rsidRPr="00B9173A">
              <w:rPr>
                <w:sz w:val="20"/>
                <w:szCs w:val="20"/>
              </w:rPr>
              <w:t>Индивидуальные предприниматели заключившие договоры на оказание услуг и (или) выполнение работ</w:t>
            </w:r>
          </w:p>
        </w:tc>
        <w:tc>
          <w:tcPr>
            <w:tcW w:w="0" w:type="auto"/>
          </w:tcPr>
          <w:p w14:paraId="4BA778AA" w14:textId="77777777" w:rsidR="00971997" w:rsidRPr="00B9173A" w:rsidRDefault="00971997" w:rsidP="00971997">
            <w:pPr>
              <w:pStyle w:val="121"/>
              <w:rPr>
                <w:b/>
                <w:sz w:val="20"/>
                <w:szCs w:val="20"/>
              </w:rPr>
            </w:pPr>
            <w:r w:rsidRPr="00B9173A">
              <w:rPr>
                <w:b/>
                <w:sz w:val="20"/>
                <w:szCs w:val="20"/>
              </w:rPr>
              <w:t>ПДн, не относящиеся к специальным категориям ПДн и/или к биометрическим ПДн:</w:t>
            </w:r>
          </w:p>
          <w:p w14:paraId="143EDA26" w14:textId="77777777" w:rsidR="004B47C6" w:rsidRPr="00B9173A" w:rsidRDefault="004B47C6" w:rsidP="00B051E1">
            <w:pPr>
              <w:pStyle w:val="121"/>
              <w:numPr>
                <w:ilvl w:val="0"/>
                <w:numId w:val="26"/>
              </w:numPr>
              <w:tabs>
                <w:tab w:val="left" w:pos="105"/>
              </w:tabs>
              <w:rPr>
                <w:sz w:val="20"/>
                <w:szCs w:val="20"/>
              </w:rPr>
            </w:pPr>
            <w:r w:rsidRPr="00B9173A">
              <w:rPr>
                <w:sz w:val="20"/>
                <w:szCs w:val="20"/>
              </w:rPr>
              <w:t xml:space="preserve">фамилия, имя, отчество; </w:t>
            </w:r>
          </w:p>
          <w:p w14:paraId="4A43B1F4" w14:textId="77777777" w:rsidR="004B47C6" w:rsidRPr="00B9173A" w:rsidRDefault="004B47C6" w:rsidP="00B051E1">
            <w:pPr>
              <w:pStyle w:val="121"/>
              <w:numPr>
                <w:ilvl w:val="0"/>
                <w:numId w:val="26"/>
              </w:numPr>
              <w:tabs>
                <w:tab w:val="left" w:pos="105"/>
              </w:tabs>
              <w:rPr>
                <w:sz w:val="20"/>
                <w:szCs w:val="20"/>
              </w:rPr>
            </w:pPr>
            <w:r w:rsidRPr="00B9173A">
              <w:rPr>
                <w:sz w:val="20"/>
                <w:szCs w:val="20"/>
              </w:rPr>
              <w:t>адрес постоянной регистрации;</w:t>
            </w:r>
          </w:p>
          <w:p w14:paraId="220EC8CA" w14:textId="77777777" w:rsidR="004B47C6" w:rsidRPr="00B9173A" w:rsidRDefault="004B47C6" w:rsidP="00B051E1">
            <w:pPr>
              <w:pStyle w:val="121"/>
              <w:numPr>
                <w:ilvl w:val="0"/>
                <w:numId w:val="26"/>
              </w:numPr>
              <w:tabs>
                <w:tab w:val="left" w:pos="105"/>
              </w:tabs>
              <w:rPr>
                <w:sz w:val="20"/>
                <w:szCs w:val="20"/>
              </w:rPr>
            </w:pPr>
            <w:r w:rsidRPr="00B9173A">
              <w:rPr>
                <w:sz w:val="20"/>
                <w:szCs w:val="20"/>
              </w:rPr>
              <w:t>тип, вид и данные основного документа, удостоверяющего личность (серия, номер, дата выдачи, наименование выдавшего органа);</w:t>
            </w:r>
          </w:p>
          <w:p w14:paraId="2C39BD7C" w14:textId="77777777" w:rsidR="004B47C6" w:rsidRPr="00B9173A" w:rsidRDefault="004B47C6" w:rsidP="00B051E1">
            <w:pPr>
              <w:pStyle w:val="121"/>
              <w:numPr>
                <w:ilvl w:val="0"/>
                <w:numId w:val="26"/>
              </w:numPr>
              <w:tabs>
                <w:tab w:val="left" w:pos="105"/>
              </w:tabs>
              <w:rPr>
                <w:sz w:val="20"/>
                <w:szCs w:val="20"/>
              </w:rPr>
            </w:pPr>
            <w:r w:rsidRPr="00B9173A">
              <w:rPr>
                <w:sz w:val="20"/>
                <w:szCs w:val="20"/>
              </w:rPr>
              <w:t xml:space="preserve">идентификационный номер налогоплательщика (ИНН); </w:t>
            </w:r>
          </w:p>
          <w:p w14:paraId="3E26F831" w14:textId="77777777" w:rsidR="004B47C6" w:rsidRPr="00B9173A" w:rsidRDefault="004B47C6" w:rsidP="00B051E1">
            <w:pPr>
              <w:pStyle w:val="121"/>
              <w:numPr>
                <w:ilvl w:val="0"/>
                <w:numId w:val="26"/>
              </w:numPr>
              <w:tabs>
                <w:tab w:val="left" w:pos="105"/>
              </w:tabs>
              <w:rPr>
                <w:sz w:val="20"/>
                <w:szCs w:val="20"/>
              </w:rPr>
            </w:pPr>
            <w:r w:rsidRPr="00B9173A">
              <w:rPr>
                <w:sz w:val="20"/>
                <w:szCs w:val="20"/>
              </w:rPr>
              <w:t>данные свидетельства о внесении записи в ЕГРИП (серия, номер, дата выдачи);</w:t>
            </w:r>
          </w:p>
          <w:p w14:paraId="780C47D7" w14:textId="77777777" w:rsidR="004B47C6" w:rsidRPr="00B9173A" w:rsidRDefault="004B47C6" w:rsidP="00B051E1">
            <w:pPr>
              <w:pStyle w:val="121"/>
              <w:numPr>
                <w:ilvl w:val="0"/>
                <w:numId w:val="26"/>
              </w:numPr>
              <w:tabs>
                <w:tab w:val="left" w:pos="105"/>
              </w:tabs>
              <w:rPr>
                <w:sz w:val="20"/>
                <w:szCs w:val="20"/>
              </w:rPr>
            </w:pPr>
            <w:r w:rsidRPr="00B9173A">
              <w:rPr>
                <w:sz w:val="20"/>
                <w:szCs w:val="20"/>
              </w:rPr>
              <w:t>данные банковских реквизитов;</w:t>
            </w:r>
          </w:p>
          <w:p w14:paraId="0A2CED5B" w14:textId="77777777" w:rsidR="004B47C6" w:rsidRPr="00B9173A" w:rsidRDefault="004B47C6" w:rsidP="00B051E1">
            <w:pPr>
              <w:pStyle w:val="121"/>
              <w:numPr>
                <w:ilvl w:val="0"/>
                <w:numId w:val="26"/>
              </w:numPr>
              <w:tabs>
                <w:tab w:val="left" w:pos="105"/>
              </w:tabs>
              <w:rPr>
                <w:sz w:val="20"/>
                <w:szCs w:val="20"/>
              </w:rPr>
            </w:pPr>
            <w:r w:rsidRPr="00B9173A">
              <w:rPr>
                <w:sz w:val="20"/>
                <w:szCs w:val="20"/>
              </w:rPr>
              <w:t>данные договора об оказании услуг (дата, номер);</w:t>
            </w:r>
          </w:p>
          <w:p w14:paraId="789A8569" w14:textId="77777777" w:rsidR="004B47C6" w:rsidRPr="00B9173A" w:rsidRDefault="004B47C6" w:rsidP="00B051E1">
            <w:pPr>
              <w:pStyle w:val="121"/>
              <w:numPr>
                <w:ilvl w:val="0"/>
                <w:numId w:val="26"/>
              </w:numPr>
              <w:tabs>
                <w:tab w:val="left" w:pos="105"/>
              </w:tabs>
              <w:rPr>
                <w:sz w:val="20"/>
                <w:szCs w:val="20"/>
              </w:rPr>
            </w:pPr>
            <w:r w:rsidRPr="00B9173A">
              <w:rPr>
                <w:sz w:val="20"/>
                <w:szCs w:val="20"/>
              </w:rPr>
              <w:t>сведения о стоимости договора;</w:t>
            </w:r>
          </w:p>
          <w:p w14:paraId="5AFD06AD" w14:textId="77777777" w:rsidR="004B47C6" w:rsidRPr="00B9173A" w:rsidRDefault="004B47C6" w:rsidP="00B051E1">
            <w:pPr>
              <w:pStyle w:val="121"/>
              <w:numPr>
                <w:ilvl w:val="0"/>
                <w:numId w:val="26"/>
              </w:numPr>
              <w:tabs>
                <w:tab w:val="left" w:pos="105"/>
              </w:tabs>
              <w:rPr>
                <w:sz w:val="20"/>
                <w:szCs w:val="20"/>
              </w:rPr>
            </w:pPr>
            <w:r w:rsidRPr="00B9173A">
              <w:rPr>
                <w:sz w:val="20"/>
                <w:szCs w:val="20"/>
              </w:rPr>
              <w:t xml:space="preserve">адрес электронной почты; </w:t>
            </w:r>
          </w:p>
          <w:p w14:paraId="471D8121" w14:textId="77777777" w:rsidR="00971997" w:rsidRPr="00B9173A" w:rsidRDefault="004B47C6" w:rsidP="00B051E1">
            <w:pPr>
              <w:pStyle w:val="121"/>
              <w:numPr>
                <w:ilvl w:val="0"/>
                <w:numId w:val="26"/>
              </w:numPr>
              <w:tabs>
                <w:tab w:val="left" w:pos="105"/>
              </w:tabs>
              <w:rPr>
                <w:sz w:val="20"/>
                <w:szCs w:val="20"/>
              </w:rPr>
            </w:pPr>
            <w:r w:rsidRPr="00B9173A">
              <w:rPr>
                <w:sz w:val="20"/>
                <w:szCs w:val="20"/>
              </w:rPr>
              <w:t>контактные номера телефона.</w:t>
            </w:r>
          </w:p>
          <w:p w14:paraId="51EFA35B" w14:textId="77777777" w:rsidR="00B051E1" w:rsidRPr="00B9173A" w:rsidRDefault="00B051E1" w:rsidP="00B051E1">
            <w:pPr>
              <w:pStyle w:val="121"/>
              <w:tabs>
                <w:tab w:val="left" w:pos="105"/>
              </w:tabs>
              <w:rPr>
                <w:sz w:val="20"/>
                <w:szCs w:val="20"/>
              </w:rPr>
            </w:pPr>
          </w:p>
          <w:p w14:paraId="32CD59E2" w14:textId="620BFCE5" w:rsidR="00B051E1" w:rsidRPr="00B9173A" w:rsidRDefault="00B051E1" w:rsidP="00B051E1">
            <w:pPr>
              <w:pStyle w:val="121"/>
              <w:tabs>
                <w:tab w:val="left" w:pos="105"/>
              </w:tabs>
              <w:rPr>
                <w:sz w:val="20"/>
                <w:szCs w:val="20"/>
              </w:rPr>
            </w:pPr>
          </w:p>
        </w:tc>
        <w:tc>
          <w:tcPr>
            <w:tcW w:w="0" w:type="auto"/>
            <w:vMerge/>
          </w:tcPr>
          <w:p w14:paraId="0AFE10D7" w14:textId="77777777" w:rsidR="00971997" w:rsidRPr="00B9173A" w:rsidRDefault="00971997" w:rsidP="00971997">
            <w:pPr>
              <w:pStyle w:val="123"/>
              <w:rPr>
                <w:sz w:val="20"/>
                <w:szCs w:val="20"/>
              </w:rPr>
            </w:pPr>
          </w:p>
        </w:tc>
        <w:tc>
          <w:tcPr>
            <w:tcW w:w="0" w:type="auto"/>
            <w:vMerge/>
          </w:tcPr>
          <w:p w14:paraId="4FD8C47F" w14:textId="77777777" w:rsidR="00971997" w:rsidRPr="00B9173A" w:rsidRDefault="00971997" w:rsidP="00971997">
            <w:pPr>
              <w:pStyle w:val="121"/>
              <w:spacing w:before="120" w:after="120"/>
              <w:rPr>
                <w:sz w:val="20"/>
                <w:szCs w:val="20"/>
              </w:rPr>
            </w:pPr>
          </w:p>
        </w:tc>
      </w:tr>
      <w:tr w:rsidR="001343B9" w:rsidRPr="00B9173A" w14:paraId="28F991ED" w14:textId="77777777" w:rsidTr="00971997">
        <w:tc>
          <w:tcPr>
            <w:tcW w:w="0" w:type="auto"/>
            <w:vMerge w:val="restart"/>
          </w:tcPr>
          <w:p w14:paraId="0E98EAF4" w14:textId="77777777" w:rsidR="001343B9" w:rsidRPr="00B9173A" w:rsidRDefault="001343B9" w:rsidP="001D29A2">
            <w:pPr>
              <w:pStyle w:val="121"/>
              <w:numPr>
                <w:ilvl w:val="0"/>
                <w:numId w:val="25"/>
              </w:numPr>
              <w:rPr>
                <w:sz w:val="20"/>
                <w:szCs w:val="20"/>
              </w:rPr>
            </w:pPr>
          </w:p>
        </w:tc>
        <w:tc>
          <w:tcPr>
            <w:tcW w:w="0" w:type="auto"/>
            <w:gridSpan w:val="4"/>
          </w:tcPr>
          <w:p w14:paraId="1B7A3A21" w14:textId="77777777" w:rsidR="001343B9" w:rsidRPr="00B9173A" w:rsidRDefault="001343B9" w:rsidP="00971997">
            <w:pPr>
              <w:pStyle w:val="126"/>
              <w:rPr>
                <w:b/>
                <w:sz w:val="20"/>
                <w:szCs w:val="20"/>
              </w:rPr>
            </w:pPr>
            <w:r w:rsidRPr="00B9173A">
              <w:rPr>
                <w:b/>
                <w:sz w:val="20"/>
                <w:szCs w:val="20"/>
              </w:rPr>
              <w:t>Цель обработки ПДн:</w:t>
            </w:r>
          </w:p>
          <w:p w14:paraId="3B14D343" w14:textId="2ABB7BD2" w:rsidR="001343B9" w:rsidRPr="00B9173A" w:rsidRDefault="00971997" w:rsidP="00971997">
            <w:pPr>
              <w:pStyle w:val="126"/>
              <w:rPr>
                <w:sz w:val="20"/>
                <w:szCs w:val="20"/>
              </w:rPr>
            </w:pPr>
            <w:r w:rsidRPr="00B9173A">
              <w:rPr>
                <w:sz w:val="20"/>
                <w:szCs w:val="20"/>
              </w:rPr>
              <w:t>Осуществление образовательной деятельности по дополнительным общеобразовательным (общеразвивающим и предпрофессиональным) программам в области искусств; осуществление деятельности по предоставлению платных образовательных услуг</w:t>
            </w:r>
          </w:p>
        </w:tc>
      </w:tr>
      <w:tr w:rsidR="00971997" w:rsidRPr="00B9173A" w14:paraId="180E918E" w14:textId="77777777" w:rsidTr="00971997">
        <w:trPr>
          <w:cantSplit w:val="0"/>
        </w:trPr>
        <w:tc>
          <w:tcPr>
            <w:tcW w:w="0" w:type="auto"/>
            <w:vMerge/>
          </w:tcPr>
          <w:p w14:paraId="095FE9BF" w14:textId="77777777" w:rsidR="001343B9" w:rsidRPr="00B9173A" w:rsidRDefault="001343B9" w:rsidP="00971997">
            <w:pPr>
              <w:pStyle w:val="121"/>
              <w:rPr>
                <w:sz w:val="20"/>
                <w:szCs w:val="20"/>
              </w:rPr>
            </w:pPr>
          </w:p>
        </w:tc>
        <w:tc>
          <w:tcPr>
            <w:tcW w:w="0" w:type="auto"/>
          </w:tcPr>
          <w:p w14:paraId="3F970427" w14:textId="64855F53" w:rsidR="001343B9" w:rsidRPr="00B9173A" w:rsidRDefault="00026790" w:rsidP="00026790">
            <w:pPr>
              <w:pStyle w:val="121"/>
              <w:rPr>
                <w:sz w:val="20"/>
                <w:szCs w:val="20"/>
              </w:rPr>
            </w:pPr>
            <w:r w:rsidRPr="00B9173A">
              <w:rPr>
                <w:sz w:val="20"/>
                <w:szCs w:val="20"/>
              </w:rPr>
              <w:t>Обучающиеся</w:t>
            </w:r>
          </w:p>
        </w:tc>
        <w:tc>
          <w:tcPr>
            <w:tcW w:w="0" w:type="auto"/>
          </w:tcPr>
          <w:p w14:paraId="1F8715C0" w14:textId="77777777" w:rsidR="001343B9" w:rsidRPr="00B9173A" w:rsidRDefault="001343B9" w:rsidP="00971997">
            <w:pPr>
              <w:pStyle w:val="121"/>
              <w:rPr>
                <w:b/>
                <w:sz w:val="20"/>
                <w:szCs w:val="20"/>
              </w:rPr>
            </w:pPr>
            <w:r w:rsidRPr="00B9173A">
              <w:rPr>
                <w:b/>
                <w:sz w:val="20"/>
                <w:szCs w:val="20"/>
              </w:rPr>
              <w:t>ПДн, не относящиеся к специальным категориям ПДн и/или к биометрическим ПДн:</w:t>
            </w:r>
          </w:p>
          <w:p w14:paraId="74D36259" w14:textId="77777777" w:rsidR="00B051E1" w:rsidRPr="00B9173A" w:rsidRDefault="00B051E1" w:rsidP="00B051E1">
            <w:pPr>
              <w:pStyle w:val="121"/>
              <w:numPr>
                <w:ilvl w:val="0"/>
                <w:numId w:val="26"/>
              </w:numPr>
              <w:tabs>
                <w:tab w:val="left" w:pos="105"/>
              </w:tabs>
              <w:rPr>
                <w:sz w:val="20"/>
                <w:szCs w:val="20"/>
              </w:rPr>
            </w:pPr>
            <w:r w:rsidRPr="00B9173A">
              <w:rPr>
                <w:sz w:val="20"/>
                <w:szCs w:val="20"/>
              </w:rPr>
              <w:t>фамилия, имя, отчество (при наличии);</w:t>
            </w:r>
          </w:p>
          <w:p w14:paraId="6C70DE79" w14:textId="77777777" w:rsidR="00B051E1" w:rsidRPr="00B9173A" w:rsidRDefault="00B051E1" w:rsidP="00B051E1">
            <w:pPr>
              <w:pStyle w:val="121"/>
              <w:numPr>
                <w:ilvl w:val="0"/>
                <w:numId w:val="26"/>
              </w:numPr>
              <w:tabs>
                <w:tab w:val="left" w:pos="105"/>
              </w:tabs>
              <w:rPr>
                <w:sz w:val="20"/>
                <w:szCs w:val="20"/>
              </w:rPr>
            </w:pPr>
            <w:r w:rsidRPr="00B9173A">
              <w:rPr>
                <w:sz w:val="20"/>
                <w:szCs w:val="20"/>
              </w:rPr>
              <w:t>число, месяц, год рождения;</w:t>
            </w:r>
          </w:p>
          <w:p w14:paraId="4113C8C2" w14:textId="77777777" w:rsidR="00B051E1" w:rsidRPr="00B9173A" w:rsidRDefault="00B051E1" w:rsidP="00B051E1">
            <w:pPr>
              <w:pStyle w:val="121"/>
              <w:numPr>
                <w:ilvl w:val="0"/>
                <w:numId w:val="26"/>
              </w:numPr>
              <w:tabs>
                <w:tab w:val="left" w:pos="105"/>
              </w:tabs>
              <w:rPr>
                <w:sz w:val="20"/>
                <w:szCs w:val="20"/>
              </w:rPr>
            </w:pPr>
            <w:r w:rsidRPr="00B9173A">
              <w:rPr>
                <w:sz w:val="20"/>
                <w:szCs w:val="20"/>
              </w:rPr>
              <w:t>место рождения;</w:t>
            </w:r>
          </w:p>
          <w:p w14:paraId="2F099D9C" w14:textId="77777777" w:rsidR="00B051E1" w:rsidRPr="00B9173A" w:rsidRDefault="00B051E1" w:rsidP="00B051E1">
            <w:pPr>
              <w:pStyle w:val="121"/>
              <w:numPr>
                <w:ilvl w:val="0"/>
                <w:numId w:val="26"/>
              </w:numPr>
              <w:tabs>
                <w:tab w:val="left" w:pos="105"/>
              </w:tabs>
              <w:rPr>
                <w:sz w:val="20"/>
                <w:szCs w:val="20"/>
              </w:rPr>
            </w:pPr>
            <w:r w:rsidRPr="00B9173A">
              <w:rPr>
                <w:sz w:val="20"/>
                <w:szCs w:val="20"/>
              </w:rPr>
              <w:t>пол;</w:t>
            </w:r>
          </w:p>
          <w:p w14:paraId="1EF02910" w14:textId="77777777" w:rsidR="00B051E1" w:rsidRPr="00B9173A" w:rsidRDefault="00B051E1" w:rsidP="00B051E1">
            <w:pPr>
              <w:pStyle w:val="121"/>
              <w:numPr>
                <w:ilvl w:val="0"/>
                <w:numId w:val="26"/>
              </w:numPr>
              <w:tabs>
                <w:tab w:val="left" w:pos="105"/>
              </w:tabs>
              <w:rPr>
                <w:sz w:val="20"/>
                <w:szCs w:val="20"/>
              </w:rPr>
            </w:pPr>
            <w:r w:rsidRPr="00B9173A">
              <w:rPr>
                <w:sz w:val="20"/>
                <w:szCs w:val="20"/>
              </w:rPr>
              <w:t>гражданство;</w:t>
            </w:r>
          </w:p>
          <w:p w14:paraId="7E6417E9" w14:textId="77777777" w:rsidR="00B051E1" w:rsidRPr="00B9173A" w:rsidRDefault="00B051E1" w:rsidP="00B051E1">
            <w:pPr>
              <w:pStyle w:val="121"/>
              <w:numPr>
                <w:ilvl w:val="0"/>
                <w:numId w:val="26"/>
              </w:numPr>
              <w:tabs>
                <w:tab w:val="left" w:pos="105"/>
              </w:tabs>
              <w:rPr>
                <w:sz w:val="20"/>
                <w:szCs w:val="20"/>
              </w:rPr>
            </w:pPr>
            <w:r w:rsidRPr="00B9173A">
              <w:rPr>
                <w:sz w:val="20"/>
                <w:szCs w:val="20"/>
              </w:rPr>
              <w:t>тип, вид и данные основного документа, удостоверяющего личность (серия, номер, дата выдачи, наименование выдавшего органа);</w:t>
            </w:r>
          </w:p>
          <w:p w14:paraId="60F64253"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свидетельства о рождении (серия, номер, номер записи акта, место государственной регистрации);</w:t>
            </w:r>
          </w:p>
          <w:p w14:paraId="625B4D95" w14:textId="77777777" w:rsidR="00B051E1" w:rsidRPr="00B9173A" w:rsidRDefault="00B051E1" w:rsidP="00B051E1">
            <w:pPr>
              <w:pStyle w:val="121"/>
              <w:numPr>
                <w:ilvl w:val="0"/>
                <w:numId w:val="26"/>
              </w:numPr>
              <w:tabs>
                <w:tab w:val="left" w:pos="105"/>
              </w:tabs>
              <w:rPr>
                <w:sz w:val="20"/>
                <w:szCs w:val="20"/>
              </w:rPr>
            </w:pPr>
            <w:r w:rsidRPr="00B9173A">
              <w:rPr>
                <w:sz w:val="20"/>
                <w:szCs w:val="20"/>
              </w:rPr>
              <w:t>адрес постоянной регистрации;</w:t>
            </w:r>
          </w:p>
          <w:p w14:paraId="63BC2864" w14:textId="77777777" w:rsidR="00B051E1" w:rsidRPr="00B9173A" w:rsidRDefault="00B051E1" w:rsidP="00B051E1">
            <w:pPr>
              <w:pStyle w:val="121"/>
              <w:numPr>
                <w:ilvl w:val="0"/>
                <w:numId w:val="26"/>
              </w:numPr>
              <w:tabs>
                <w:tab w:val="left" w:pos="105"/>
              </w:tabs>
              <w:rPr>
                <w:sz w:val="20"/>
                <w:szCs w:val="20"/>
              </w:rPr>
            </w:pPr>
            <w:r w:rsidRPr="00B9173A">
              <w:rPr>
                <w:sz w:val="20"/>
                <w:szCs w:val="20"/>
              </w:rPr>
              <w:t>адрес фактического проживания;</w:t>
            </w:r>
          </w:p>
          <w:p w14:paraId="4466674F" w14:textId="77777777" w:rsidR="00B051E1" w:rsidRPr="00B9173A" w:rsidRDefault="00B051E1" w:rsidP="00B051E1">
            <w:pPr>
              <w:pStyle w:val="121"/>
              <w:numPr>
                <w:ilvl w:val="0"/>
                <w:numId w:val="26"/>
              </w:numPr>
              <w:tabs>
                <w:tab w:val="left" w:pos="105"/>
              </w:tabs>
              <w:rPr>
                <w:sz w:val="20"/>
                <w:szCs w:val="20"/>
              </w:rPr>
            </w:pPr>
            <w:r w:rsidRPr="00B9173A">
              <w:rPr>
                <w:sz w:val="20"/>
                <w:szCs w:val="20"/>
              </w:rPr>
              <w:t>сведения об инвалидности;</w:t>
            </w:r>
          </w:p>
          <w:p w14:paraId="27961984"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о состоянии здоровья (заключения, данные медицинских карт);</w:t>
            </w:r>
          </w:p>
          <w:p w14:paraId="445DB24C"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документа, подтверждающего регистрацию в системе индивидуального (персонифицированного) учета (СНИЛС);</w:t>
            </w:r>
          </w:p>
          <w:p w14:paraId="598DE32D" w14:textId="77777777" w:rsidR="00B051E1" w:rsidRPr="00B9173A" w:rsidRDefault="00B051E1" w:rsidP="00B051E1">
            <w:pPr>
              <w:pStyle w:val="121"/>
              <w:numPr>
                <w:ilvl w:val="0"/>
                <w:numId w:val="26"/>
              </w:numPr>
              <w:tabs>
                <w:tab w:val="left" w:pos="105"/>
              </w:tabs>
              <w:rPr>
                <w:sz w:val="20"/>
                <w:szCs w:val="20"/>
              </w:rPr>
            </w:pPr>
            <w:r w:rsidRPr="00B9173A">
              <w:rPr>
                <w:sz w:val="20"/>
                <w:szCs w:val="20"/>
              </w:rPr>
              <w:t>критерии нуждаемости (обучение на дому, низкий материальный доход, ограниченные возможности здоровья);</w:t>
            </w:r>
          </w:p>
          <w:p w14:paraId="33511FD2" w14:textId="77777777" w:rsidR="00B051E1" w:rsidRPr="00B9173A" w:rsidRDefault="00B051E1" w:rsidP="00B051E1">
            <w:pPr>
              <w:pStyle w:val="121"/>
              <w:numPr>
                <w:ilvl w:val="0"/>
                <w:numId w:val="26"/>
              </w:numPr>
              <w:tabs>
                <w:tab w:val="left" w:pos="105"/>
              </w:tabs>
              <w:rPr>
                <w:sz w:val="20"/>
                <w:szCs w:val="20"/>
              </w:rPr>
            </w:pPr>
            <w:r w:rsidRPr="00B9173A">
              <w:rPr>
                <w:sz w:val="20"/>
                <w:szCs w:val="20"/>
              </w:rPr>
              <w:t>сведения об оплате дополнительных образовательных услуг;</w:t>
            </w:r>
          </w:p>
          <w:p w14:paraId="4A3E9966"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об успеваемости;</w:t>
            </w:r>
          </w:p>
          <w:p w14:paraId="5E8FBD49" w14:textId="77777777" w:rsidR="00B051E1" w:rsidRPr="00B9173A" w:rsidRDefault="00B051E1" w:rsidP="00B051E1">
            <w:pPr>
              <w:pStyle w:val="121"/>
              <w:numPr>
                <w:ilvl w:val="0"/>
                <w:numId w:val="26"/>
              </w:numPr>
              <w:tabs>
                <w:tab w:val="left" w:pos="105"/>
              </w:tabs>
              <w:rPr>
                <w:sz w:val="20"/>
                <w:szCs w:val="20"/>
              </w:rPr>
            </w:pPr>
            <w:r w:rsidRPr="00B9173A">
              <w:rPr>
                <w:sz w:val="20"/>
                <w:szCs w:val="20"/>
              </w:rPr>
              <w:t>сведения о формах и видах обучения;</w:t>
            </w:r>
          </w:p>
          <w:p w14:paraId="4B5D948D"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об итоговой аттестации обучающегося;</w:t>
            </w:r>
          </w:p>
          <w:p w14:paraId="6018C8CD"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о зачислении/отчислении;</w:t>
            </w:r>
          </w:p>
          <w:p w14:paraId="31DC49AC" w14:textId="77777777" w:rsidR="00B051E1" w:rsidRPr="00B9173A" w:rsidRDefault="00B051E1" w:rsidP="00B051E1">
            <w:pPr>
              <w:pStyle w:val="121"/>
              <w:numPr>
                <w:ilvl w:val="0"/>
                <w:numId w:val="26"/>
              </w:numPr>
              <w:tabs>
                <w:tab w:val="left" w:pos="105"/>
              </w:tabs>
              <w:rPr>
                <w:sz w:val="20"/>
                <w:szCs w:val="20"/>
              </w:rPr>
            </w:pPr>
            <w:r w:rsidRPr="00B9173A">
              <w:rPr>
                <w:sz w:val="20"/>
                <w:szCs w:val="20"/>
              </w:rPr>
              <w:t>сведения о льготах;</w:t>
            </w:r>
          </w:p>
          <w:p w14:paraId="6B032638" w14:textId="77777777" w:rsidR="00B051E1" w:rsidRPr="00B9173A" w:rsidRDefault="00B051E1" w:rsidP="00B051E1">
            <w:pPr>
              <w:pStyle w:val="121"/>
              <w:numPr>
                <w:ilvl w:val="0"/>
                <w:numId w:val="26"/>
              </w:numPr>
              <w:tabs>
                <w:tab w:val="left" w:pos="105"/>
              </w:tabs>
              <w:rPr>
                <w:sz w:val="20"/>
                <w:szCs w:val="20"/>
              </w:rPr>
            </w:pPr>
            <w:r w:rsidRPr="00B9173A">
              <w:rPr>
                <w:sz w:val="20"/>
                <w:szCs w:val="20"/>
              </w:rPr>
              <w:t>сведения о составе семьи;</w:t>
            </w:r>
          </w:p>
          <w:p w14:paraId="72DE3145" w14:textId="77777777" w:rsidR="00B051E1" w:rsidRPr="00B9173A" w:rsidRDefault="00B051E1" w:rsidP="00B051E1">
            <w:pPr>
              <w:pStyle w:val="121"/>
              <w:numPr>
                <w:ilvl w:val="0"/>
                <w:numId w:val="26"/>
              </w:numPr>
              <w:tabs>
                <w:tab w:val="left" w:pos="105"/>
              </w:tabs>
              <w:rPr>
                <w:sz w:val="20"/>
                <w:szCs w:val="20"/>
              </w:rPr>
            </w:pPr>
            <w:r w:rsidRPr="00B9173A">
              <w:rPr>
                <w:sz w:val="20"/>
                <w:szCs w:val="20"/>
              </w:rPr>
              <w:t>адрес электронной почты;</w:t>
            </w:r>
          </w:p>
          <w:p w14:paraId="42BC6D4F" w14:textId="77777777" w:rsidR="001343B9" w:rsidRPr="00B9173A" w:rsidRDefault="00B051E1" w:rsidP="00B051E1">
            <w:pPr>
              <w:pStyle w:val="121"/>
              <w:numPr>
                <w:ilvl w:val="0"/>
                <w:numId w:val="26"/>
              </w:numPr>
              <w:tabs>
                <w:tab w:val="left" w:pos="105"/>
              </w:tabs>
              <w:rPr>
                <w:sz w:val="20"/>
                <w:szCs w:val="20"/>
              </w:rPr>
            </w:pPr>
            <w:r w:rsidRPr="00B9173A">
              <w:rPr>
                <w:sz w:val="20"/>
                <w:szCs w:val="20"/>
              </w:rPr>
              <w:t>контактные номера телефона.</w:t>
            </w:r>
          </w:p>
          <w:p w14:paraId="51BA48F0" w14:textId="77777777" w:rsidR="00B051E1" w:rsidRPr="00B9173A" w:rsidRDefault="00B051E1" w:rsidP="00B051E1">
            <w:pPr>
              <w:pStyle w:val="121"/>
              <w:tabs>
                <w:tab w:val="left" w:pos="105"/>
              </w:tabs>
              <w:rPr>
                <w:sz w:val="20"/>
                <w:szCs w:val="20"/>
              </w:rPr>
            </w:pPr>
          </w:p>
          <w:p w14:paraId="728D05D6" w14:textId="77777777" w:rsidR="00B051E1" w:rsidRPr="00B9173A" w:rsidRDefault="00B051E1" w:rsidP="00B051E1">
            <w:pPr>
              <w:pStyle w:val="121"/>
              <w:tabs>
                <w:tab w:val="left" w:pos="105"/>
              </w:tabs>
              <w:rPr>
                <w:sz w:val="20"/>
                <w:szCs w:val="20"/>
              </w:rPr>
            </w:pPr>
          </w:p>
          <w:p w14:paraId="2725DD1A" w14:textId="77777777" w:rsidR="00B051E1" w:rsidRPr="00B9173A" w:rsidRDefault="00B051E1" w:rsidP="00B051E1">
            <w:pPr>
              <w:pStyle w:val="121"/>
              <w:tabs>
                <w:tab w:val="left" w:pos="105"/>
              </w:tabs>
              <w:rPr>
                <w:sz w:val="20"/>
                <w:szCs w:val="20"/>
              </w:rPr>
            </w:pPr>
          </w:p>
          <w:p w14:paraId="729FF9BF" w14:textId="77777777" w:rsidR="00B051E1" w:rsidRPr="00B9173A" w:rsidRDefault="00B051E1" w:rsidP="00B051E1">
            <w:pPr>
              <w:pStyle w:val="121"/>
              <w:tabs>
                <w:tab w:val="left" w:pos="105"/>
              </w:tabs>
              <w:rPr>
                <w:sz w:val="20"/>
                <w:szCs w:val="20"/>
              </w:rPr>
            </w:pPr>
          </w:p>
          <w:p w14:paraId="7E3D0347" w14:textId="77777777" w:rsidR="00B051E1" w:rsidRPr="00B9173A" w:rsidRDefault="00B051E1" w:rsidP="00B051E1">
            <w:pPr>
              <w:pStyle w:val="121"/>
              <w:tabs>
                <w:tab w:val="left" w:pos="105"/>
              </w:tabs>
              <w:rPr>
                <w:sz w:val="20"/>
                <w:szCs w:val="20"/>
              </w:rPr>
            </w:pPr>
          </w:p>
          <w:p w14:paraId="05B3B468" w14:textId="77777777" w:rsidR="00B051E1" w:rsidRPr="00B9173A" w:rsidRDefault="00B051E1" w:rsidP="00B051E1">
            <w:pPr>
              <w:pStyle w:val="121"/>
              <w:tabs>
                <w:tab w:val="left" w:pos="105"/>
              </w:tabs>
              <w:rPr>
                <w:sz w:val="20"/>
                <w:szCs w:val="20"/>
              </w:rPr>
            </w:pPr>
          </w:p>
          <w:p w14:paraId="3CFEF2A1" w14:textId="77777777" w:rsidR="00B051E1" w:rsidRPr="00B9173A" w:rsidRDefault="00B051E1" w:rsidP="00B051E1">
            <w:pPr>
              <w:pStyle w:val="121"/>
              <w:tabs>
                <w:tab w:val="left" w:pos="105"/>
              </w:tabs>
              <w:rPr>
                <w:sz w:val="20"/>
                <w:szCs w:val="20"/>
              </w:rPr>
            </w:pPr>
          </w:p>
          <w:p w14:paraId="10DE9543" w14:textId="511518E1" w:rsidR="00B051E1" w:rsidRPr="00B9173A" w:rsidRDefault="00B051E1" w:rsidP="00B051E1">
            <w:pPr>
              <w:pStyle w:val="121"/>
              <w:tabs>
                <w:tab w:val="left" w:pos="105"/>
              </w:tabs>
              <w:rPr>
                <w:sz w:val="20"/>
                <w:szCs w:val="20"/>
              </w:rPr>
            </w:pPr>
          </w:p>
        </w:tc>
        <w:tc>
          <w:tcPr>
            <w:tcW w:w="0" w:type="auto"/>
          </w:tcPr>
          <w:p w14:paraId="4610E629" w14:textId="77777777" w:rsidR="001343B9" w:rsidRPr="00B9173A" w:rsidRDefault="001343B9" w:rsidP="00971997">
            <w:pPr>
              <w:pStyle w:val="123"/>
              <w:rPr>
                <w:sz w:val="20"/>
                <w:szCs w:val="20"/>
              </w:rPr>
            </w:pPr>
            <w:r w:rsidRPr="00B9173A">
              <w:rPr>
                <w:sz w:val="20"/>
                <w:szCs w:val="20"/>
              </w:rPr>
              <w:t>Смешанная обработка</w:t>
            </w:r>
          </w:p>
        </w:tc>
        <w:tc>
          <w:tcPr>
            <w:tcW w:w="0" w:type="auto"/>
          </w:tcPr>
          <w:p w14:paraId="115A7CED" w14:textId="77777777" w:rsidR="001343B9" w:rsidRPr="00B9173A" w:rsidRDefault="001343B9" w:rsidP="00971997">
            <w:pPr>
              <w:pStyle w:val="121"/>
              <w:spacing w:before="120" w:after="120"/>
              <w:rPr>
                <w:sz w:val="20"/>
                <w:szCs w:val="20"/>
              </w:rPr>
            </w:pPr>
            <w:r w:rsidRPr="00B9173A">
              <w:rPr>
                <w:sz w:val="20"/>
                <w:szCs w:val="20"/>
              </w:rPr>
              <w:t>ПДн обрабатываются и хранятся в течение сроков, установленных в согласии субъекта ПДн на обработку его ПДн, либо по достижению целей обработки ПДн, либо до отзыва субъектом согласия на обработку ПДн, либо до наступления иных законных оснований прекращения их обработки.</w:t>
            </w:r>
          </w:p>
          <w:p w14:paraId="57775541" w14:textId="77777777" w:rsidR="001343B9" w:rsidRPr="00B9173A" w:rsidRDefault="001343B9" w:rsidP="00971997">
            <w:pPr>
              <w:pStyle w:val="121"/>
              <w:spacing w:before="120" w:after="120"/>
              <w:rPr>
                <w:sz w:val="20"/>
                <w:szCs w:val="20"/>
              </w:rPr>
            </w:pPr>
            <w:r w:rsidRPr="00B9173A">
              <w:rPr>
                <w:sz w:val="20"/>
                <w:szCs w:val="20"/>
              </w:rPr>
              <w:t>ПДн субъекта ПДн уничтожаются ответственным лицом оператора с составлением соответствующего акта.</w:t>
            </w:r>
          </w:p>
        </w:tc>
      </w:tr>
      <w:tr w:rsidR="00026790" w:rsidRPr="00B9173A" w14:paraId="579CB817" w14:textId="77777777" w:rsidTr="00971997">
        <w:trPr>
          <w:cantSplit w:val="0"/>
        </w:trPr>
        <w:tc>
          <w:tcPr>
            <w:tcW w:w="0" w:type="auto"/>
          </w:tcPr>
          <w:p w14:paraId="7CFBD708" w14:textId="77777777" w:rsidR="00026790" w:rsidRPr="00B9173A" w:rsidRDefault="00026790" w:rsidP="00971997">
            <w:pPr>
              <w:pStyle w:val="121"/>
              <w:rPr>
                <w:sz w:val="20"/>
                <w:szCs w:val="20"/>
              </w:rPr>
            </w:pPr>
          </w:p>
        </w:tc>
        <w:tc>
          <w:tcPr>
            <w:tcW w:w="0" w:type="auto"/>
          </w:tcPr>
          <w:p w14:paraId="647539F3" w14:textId="0BD7F25A" w:rsidR="00026790" w:rsidRPr="00B9173A" w:rsidRDefault="00F871C4" w:rsidP="00F871C4">
            <w:pPr>
              <w:pStyle w:val="121"/>
              <w:rPr>
                <w:sz w:val="20"/>
                <w:szCs w:val="20"/>
              </w:rPr>
            </w:pPr>
            <w:r w:rsidRPr="00B9173A">
              <w:rPr>
                <w:sz w:val="20"/>
                <w:szCs w:val="20"/>
              </w:rPr>
              <w:t>Бывшие обучающиеся (выпускники, отчисленные)</w:t>
            </w:r>
          </w:p>
        </w:tc>
        <w:tc>
          <w:tcPr>
            <w:tcW w:w="0" w:type="auto"/>
          </w:tcPr>
          <w:p w14:paraId="2A60527A" w14:textId="77777777" w:rsidR="00B051E1" w:rsidRPr="00B9173A" w:rsidRDefault="00B051E1" w:rsidP="00B051E1">
            <w:pPr>
              <w:pStyle w:val="121"/>
              <w:rPr>
                <w:b/>
                <w:sz w:val="20"/>
                <w:szCs w:val="20"/>
              </w:rPr>
            </w:pPr>
            <w:r w:rsidRPr="00B9173A">
              <w:rPr>
                <w:b/>
                <w:sz w:val="20"/>
                <w:szCs w:val="20"/>
              </w:rPr>
              <w:t>ПДн, не относящиеся к специальным категориям ПДн и/или к биометрическим ПДн:</w:t>
            </w:r>
          </w:p>
          <w:p w14:paraId="31E5FE30" w14:textId="77777777" w:rsidR="00B051E1" w:rsidRPr="00B9173A" w:rsidRDefault="00B051E1" w:rsidP="00B051E1">
            <w:pPr>
              <w:pStyle w:val="121"/>
              <w:numPr>
                <w:ilvl w:val="0"/>
                <w:numId w:val="26"/>
              </w:numPr>
              <w:tabs>
                <w:tab w:val="left" w:pos="105"/>
              </w:tabs>
              <w:rPr>
                <w:sz w:val="20"/>
                <w:szCs w:val="20"/>
              </w:rPr>
            </w:pPr>
            <w:r w:rsidRPr="00B9173A">
              <w:rPr>
                <w:sz w:val="20"/>
                <w:szCs w:val="20"/>
              </w:rPr>
              <w:t>фамилия, имя, отчество (при наличии);</w:t>
            </w:r>
          </w:p>
          <w:p w14:paraId="5F554C68" w14:textId="77777777" w:rsidR="00B051E1" w:rsidRPr="00B9173A" w:rsidRDefault="00B051E1" w:rsidP="00B051E1">
            <w:pPr>
              <w:pStyle w:val="121"/>
              <w:numPr>
                <w:ilvl w:val="0"/>
                <w:numId w:val="26"/>
              </w:numPr>
              <w:tabs>
                <w:tab w:val="left" w:pos="105"/>
              </w:tabs>
              <w:rPr>
                <w:sz w:val="20"/>
                <w:szCs w:val="20"/>
              </w:rPr>
            </w:pPr>
            <w:r w:rsidRPr="00B9173A">
              <w:rPr>
                <w:sz w:val="20"/>
                <w:szCs w:val="20"/>
              </w:rPr>
              <w:t>число, месяц, год рождения;</w:t>
            </w:r>
          </w:p>
          <w:p w14:paraId="66610ADE" w14:textId="77777777" w:rsidR="00B051E1" w:rsidRPr="00B9173A" w:rsidRDefault="00B051E1" w:rsidP="00B051E1">
            <w:pPr>
              <w:pStyle w:val="121"/>
              <w:numPr>
                <w:ilvl w:val="0"/>
                <w:numId w:val="26"/>
              </w:numPr>
              <w:tabs>
                <w:tab w:val="left" w:pos="105"/>
              </w:tabs>
              <w:rPr>
                <w:sz w:val="20"/>
                <w:szCs w:val="20"/>
              </w:rPr>
            </w:pPr>
            <w:r w:rsidRPr="00B9173A">
              <w:rPr>
                <w:sz w:val="20"/>
                <w:szCs w:val="20"/>
              </w:rPr>
              <w:t>место рождения;</w:t>
            </w:r>
          </w:p>
          <w:p w14:paraId="33EAE5BA" w14:textId="77777777" w:rsidR="00B051E1" w:rsidRPr="00B9173A" w:rsidRDefault="00B051E1" w:rsidP="00B051E1">
            <w:pPr>
              <w:pStyle w:val="121"/>
              <w:numPr>
                <w:ilvl w:val="0"/>
                <w:numId w:val="26"/>
              </w:numPr>
              <w:tabs>
                <w:tab w:val="left" w:pos="105"/>
              </w:tabs>
              <w:rPr>
                <w:sz w:val="20"/>
                <w:szCs w:val="20"/>
              </w:rPr>
            </w:pPr>
            <w:r w:rsidRPr="00B9173A">
              <w:rPr>
                <w:sz w:val="20"/>
                <w:szCs w:val="20"/>
              </w:rPr>
              <w:t>пол;</w:t>
            </w:r>
          </w:p>
          <w:p w14:paraId="557BECCE" w14:textId="77777777" w:rsidR="00B051E1" w:rsidRPr="00B9173A" w:rsidRDefault="00B051E1" w:rsidP="00B051E1">
            <w:pPr>
              <w:pStyle w:val="121"/>
              <w:numPr>
                <w:ilvl w:val="0"/>
                <w:numId w:val="26"/>
              </w:numPr>
              <w:tabs>
                <w:tab w:val="left" w:pos="105"/>
              </w:tabs>
              <w:rPr>
                <w:sz w:val="20"/>
                <w:szCs w:val="20"/>
              </w:rPr>
            </w:pPr>
            <w:r w:rsidRPr="00B9173A">
              <w:rPr>
                <w:sz w:val="20"/>
                <w:szCs w:val="20"/>
              </w:rPr>
              <w:t>гражданство;</w:t>
            </w:r>
          </w:p>
          <w:p w14:paraId="0E388BAE" w14:textId="77777777" w:rsidR="00B051E1" w:rsidRPr="00B9173A" w:rsidRDefault="00B051E1" w:rsidP="00B051E1">
            <w:pPr>
              <w:pStyle w:val="121"/>
              <w:numPr>
                <w:ilvl w:val="0"/>
                <w:numId w:val="26"/>
              </w:numPr>
              <w:tabs>
                <w:tab w:val="left" w:pos="105"/>
              </w:tabs>
              <w:rPr>
                <w:sz w:val="20"/>
                <w:szCs w:val="20"/>
              </w:rPr>
            </w:pPr>
            <w:r w:rsidRPr="00B9173A">
              <w:rPr>
                <w:sz w:val="20"/>
                <w:szCs w:val="20"/>
              </w:rPr>
              <w:t>тип, вид и данные основного документа, удостоверяющего личность (серия, номер, дата выдачи, наименование выдавшего органа);</w:t>
            </w:r>
          </w:p>
          <w:p w14:paraId="2A535AD1"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свидетельства о рождении (серия, номер, номер записи акта, место государственной регистрации);</w:t>
            </w:r>
          </w:p>
          <w:p w14:paraId="5ACFDE23" w14:textId="77777777" w:rsidR="00B051E1" w:rsidRPr="00B9173A" w:rsidRDefault="00B051E1" w:rsidP="00B051E1">
            <w:pPr>
              <w:pStyle w:val="121"/>
              <w:numPr>
                <w:ilvl w:val="0"/>
                <w:numId w:val="26"/>
              </w:numPr>
              <w:tabs>
                <w:tab w:val="left" w:pos="105"/>
              </w:tabs>
              <w:rPr>
                <w:sz w:val="20"/>
                <w:szCs w:val="20"/>
              </w:rPr>
            </w:pPr>
            <w:r w:rsidRPr="00B9173A">
              <w:rPr>
                <w:sz w:val="20"/>
                <w:szCs w:val="20"/>
              </w:rPr>
              <w:t>адрес постоянной регистрации;</w:t>
            </w:r>
          </w:p>
          <w:p w14:paraId="7389D93A" w14:textId="77777777" w:rsidR="00B051E1" w:rsidRPr="00B9173A" w:rsidRDefault="00B051E1" w:rsidP="00B051E1">
            <w:pPr>
              <w:pStyle w:val="121"/>
              <w:numPr>
                <w:ilvl w:val="0"/>
                <w:numId w:val="26"/>
              </w:numPr>
              <w:tabs>
                <w:tab w:val="left" w:pos="105"/>
              </w:tabs>
              <w:rPr>
                <w:sz w:val="20"/>
                <w:szCs w:val="20"/>
              </w:rPr>
            </w:pPr>
            <w:r w:rsidRPr="00B9173A">
              <w:rPr>
                <w:sz w:val="20"/>
                <w:szCs w:val="20"/>
              </w:rPr>
              <w:t>адрес фактического проживания;</w:t>
            </w:r>
          </w:p>
          <w:p w14:paraId="0A5F7139" w14:textId="77777777" w:rsidR="00B051E1" w:rsidRPr="00B9173A" w:rsidRDefault="00B051E1" w:rsidP="00B051E1">
            <w:pPr>
              <w:pStyle w:val="121"/>
              <w:numPr>
                <w:ilvl w:val="0"/>
                <w:numId w:val="26"/>
              </w:numPr>
              <w:tabs>
                <w:tab w:val="left" w:pos="105"/>
              </w:tabs>
              <w:rPr>
                <w:sz w:val="20"/>
                <w:szCs w:val="20"/>
              </w:rPr>
            </w:pPr>
            <w:r w:rsidRPr="00B9173A">
              <w:rPr>
                <w:sz w:val="20"/>
                <w:szCs w:val="20"/>
              </w:rPr>
              <w:t>сведения об инвалидности;</w:t>
            </w:r>
          </w:p>
          <w:p w14:paraId="0A874198"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о состоянии здоровья (заключения, данные медицинских карт);</w:t>
            </w:r>
          </w:p>
          <w:p w14:paraId="01EC2C4E"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документа, подтверждающего регистрацию в системе индивидуального (персонифицированного) учета (СНИЛС);</w:t>
            </w:r>
          </w:p>
          <w:p w14:paraId="5C6C55C5" w14:textId="77777777" w:rsidR="00B051E1" w:rsidRPr="00B9173A" w:rsidRDefault="00B051E1" w:rsidP="00B051E1">
            <w:pPr>
              <w:pStyle w:val="121"/>
              <w:numPr>
                <w:ilvl w:val="0"/>
                <w:numId w:val="26"/>
              </w:numPr>
              <w:tabs>
                <w:tab w:val="left" w:pos="105"/>
              </w:tabs>
              <w:rPr>
                <w:sz w:val="20"/>
                <w:szCs w:val="20"/>
              </w:rPr>
            </w:pPr>
            <w:r w:rsidRPr="00B9173A">
              <w:rPr>
                <w:sz w:val="20"/>
                <w:szCs w:val="20"/>
              </w:rPr>
              <w:t>критерии нуждаемости (обучение на дому, низкий материальный доход, ограниченные возможности здоровья);</w:t>
            </w:r>
          </w:p>
          <w:p w14:paraId="43235191" w14:textId="77777777" w:rsidR="00B051E1" w:rsidRPr="00B9173A" w:rsidRDefault="00B051E1" w:rsidP="00B051E1">
            <w:pPr>
              <w:pStyle w:val="121"/>
              <w:numPr>
                <w:ilvl w:val="0"/>
                <w:numId w:val="26"/>
              </w:numPr>
              <w:tabs>
                <w:tab w:val="left" w:pos="105"/>
              </w:tabs>
              <w:rPr>
                <w:sz w:val="20"/>
                <w:szCs w:val="20"/>
              </w:rPr>
            </w:pPr>
            <w:r w:rsidRPr="00B9173A">
              <w:rPr>
                <w:sz w:val="20"/>
                <w:szCs w:val="20"/>
              </w:rPr>
              <w:t>сведения об оплате дополнительных образовательных услуг;</w:t>
            </w:r>
          </w:p>
          <w:p w14:paraId="3CFD00D7"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об успеваемости;</w:t>
            </w:r>
          </w:p>
          <w:p w14:paraId="511617CA" w14:textId="77777777" w:rsidR="00B051E1" w:rsidRPr="00B9173A" w:rsidRDefault="00B051E1" w:rsidP="00B051E1">
            <w:pPr>
              <w:pStyle w:val="121"/>
              <w:numPr>
                <w:ilvl w:val="0"/>
                <w:numId w:val="26"/>
              </w:numPr>
              <w:tabs>
                <w:tab w:val="left" w:pos="105"/>
              </w:tabs>
              <w:rPr>
                <w:sz w:val="20"/>
                <w:szCs w:val="20"/>
              </w:rPr>
            </w:pPr>
            <w:r w:rsidRPr="00B9173A">
              <w:rPr>
                <w:sz w:val="20"/>
                <w:szCs w:val="20"/>
              </w:rPr>
              <w:t>сведения о формах и видах обучения;</w:t>
            </w:r>
          </w:p>
          <w:p w14:paraId="579B787F"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об итоговой аттестации обучающегося;</w:t>
            </w:r>
          </w:p>
          <w:p w14:paraId="026A915C"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о зачислении/отчислении;</w:t>
            </w:r>
          </w:p>
          <w:p w14:paraId="4D571524" w14:textId="77777777" w:rsidR="00B051E1" w:rsidRPr="00B9173A" w:rsidRDefault="00B051E1" w:rsidP="00B051E1">
            <w:pPr>
              <w:pStyle w:val="121"/>
              <w:numPr>
                <w:ilvl w:val="0"/>
                <w:numId w:val="26"/>
              </w:numPr>
              <w:tabs>
                <w:tab w:val="left" w:pos="105"/>
              </w:tabs>
              <w:rPr>
                <w:sz w:val="20"/>
                <w:szCs w:val="20"/>
              </w:rPr>
            </w:pPr>
            <w:r w:rsidRPr="00B9173A">
              <w:rPr>
                <w:sz w:val="20"/>
                <w:szCs w:val="20"/>
              </w:rPr>
              <w:t>сведения о льготах;</w:t>
            </w:r>
          </w:p>
          <w:p w14:paraId="20D2F20E" w14:textId="77777777" w:rsidR="00B051E1" w:rsidRPr="00B9173A" w:rsidRDefault="00B051E1" w:rsidP="00B051E1">
            <w:pPr>
              <w:pStyle w:val="121"/>
              <w:numPr>
                <w:ilvl w:val="0"/>
                <w:numId w:val="26"/>
              </w:numPr>
              <w:tabs>
                <w:tab w:val="left" w:pos="105"/>
              </w:tabs>
              <w:rPr>
                <w:sz w:val="20"/>
                <w:szCs w:val="20"/>
              </w:rPr>
            </w:pPr>
            <w:r w:rsidRPr="00B9173A">
              <w:rPr>
                <w:sz w:val="20"/>
                <w:szCs w:val="20"/>
              </w:rPr>
              <w:t>сведения о составе семьи;</w:t>
            </w:r>
          </w:p>
          <w:p w14:paraId="579CC3BF" w14:textId="77777777" w:rsidR="00B051E1" w:rsidRPr="00B9173A" w:rsidRDefault="00B051E1" w:rsidP="00B051E1">
            <w:pPr>
              <w:pStyle w:val="121"/>
              <w:numPr>
                <w:ilvl w:val="0"/>
                <w:numId w:val="26"/>
              </w:numPr>
              <w:tabs>
                <w:tab w:val="left" w:pos="105"/>
              </w:tabs>
              <w:rPr>
                <w:sz w:val="20"/>
                <w:szCs w:val="20"/>
              </w:rPr>
            </w:pPr>
            <w:r w:rsidRPr="00B9173A">
              <w:rPr>
                <w:sz w:val="20"/>
                <w:szCs w:val="20"/>
              </w:rPr>
              <w:t>адрес электронной почты;</w:t>
            </w:r>
          </w:p>
          <w:p w14:paraId="003D1CC9" w14:textId="3E9CAA38" w:rsidR="00026790" w:rsidRPr="00B9173A" w:rsidRDefault="00B051E1" w:rsidP="00971997">
            <w:pPr>
              <w:pStyle w:val="121"/>
              <w:numPr>
                <w:ilvl w:val="0"/>
                <w:numId w:val="26"/>
              </w:numPr>
              <w:tabs>
                <w:tab w:val="left" w:pos="105"/>
              </w:tabs>
              <w:rPr>
                <w:sz w:val="20"/>
                <w:szCs w:val="20"/>
              </w:rPr>
            </w:pPr>
            <w:r w:rsidRPr="00B9173A">
              <w:rPr>
                <w:sz w:val="20"/>
                <w:szCs w:val="20"/>
              </w:rPr>
              <w:t>контактные номера телефона.</w:t>
            </w:r>
          </w:p>
        </w:tc>
        <w:tc>
          <w:tcPr>
            <w:tcW w:w="0" w:type="auto"/>
          </w:tcPr>
          <w:p w14:paraId="43860803" w14:textId="77777777" w:rsidR="00026790" w:rsidRPr="00B9173A" w:rsidRDefault="00026790" w:rsidP="00971997">
            <w:pPr>
              <w:pStyle w:val="123"/>
              <w:rPr>
                <w:sz w:val="20"/>
                <w:szCs w:val="20"/>
              </w:rPr>
            </w:pPr>
          </w:p>
        </w:tc>
        <w:tc>
          <w:tcPr>
            <w:tcW w:w="0" w:type="auto"/>
          </w:tcPr>
          <w:p w14:paraId="07EE2F64" w14:textId="77777777" w:rsidR="00026790" w:rsidRPr="00B9173A" w:rsidRDefault="00026790" w:rsidP="00971997">
            <w:pPr>
              <w:pStyle w:val="121"/>
              <w:spacing w:before="120" w:after="120"/>
              <w:rPr>
                <w:sz w:val="20"/>
                <w:szCs w:val="20"/>
              </w:rPr>
            </w:pPr>
          </w:p>
        </w:tc>
      </w:tr>
      <w:tr w:rsidR="00026790" w:rsidRPr="00B9173A" w14:paraId="26E338C2" w14:textId="77777777" w:rsidTr="00971997">
        <w:trPr>
          <w:cantSplit w:val="0"/>
        </w:trPr>
        <w:tc>
          <w:tcPr>
            <w:tcW w:w="0" w:type="auto"/>
          </w:tcPr>
          <w:p w14:paraId="34D81847" w14:textId="77777777" w:rsidR="00026790" w:rsidRPr="00B9173A" w:rsidRDefault="00026790" w:rsidP="00971997">
            <w:pPr>
              <w:pStyle w:val="121"/>
              <w:rPr>
                <w:sz w:val="20"/>
                <w:szCs w:val="20"/>
              </w:rPr>
            </w:pPr>
          </w:p>
        </w:tc>
        <w:tc>
          <w:tcPr>
            <w:tcW w:w="0" w:type="auto"/>
          </w:tcPr>
          <w:p w14:paraId="6128224C" w14:textId="7156EDDD" w:rsidR="00026790" w:rsidRPr="00B9173A" w:rsidRDefault="00F871C4" w:rsidP="00F871C4">
            <w:pPr>
              <w:pStyle w:val="121"/>
              <w:rPr>
                <w:sz w:val="20"/>
                <w:szCs w:val="20"/>
              </w:rPr>
            </w:pPr>
            <w:r w:rsidRPr="00B9173A">
              <w:rPr>
                <w:sz w:val="20"/>
                <w:szCs w:val="20"/>
              </w:rPr>
              <w:t>Родители (законные представители) обучающихся</w:t>
            </w:r>
          </w:p>
        </w:tc>
        <w:tc>
          <w:tcPr>
            <w:tcW w:w="0" w:type="auto"/>
          </w:tcPr>
          <w:p w14:paraId="4C48CE6A" w14:textId="77777777" w:rsidR="00B051E1" w:rsidRPr="00B9173A" w:rsidRDefault="00B051E1" w:rsidP="00B051E1">
            <w:pPr>
              <w:pStyle w:val="121"/>
              <w:rPr>
                <w:b/>
                <w:sz w:val="20"/>
                <w:szCs w:val="20"/>
              </w:rPr>
            </w:pPr>
            <w:r w:rsidRPr="00B9173A">
              <w:rPr>
                <w:b/>
                <w:sz w:val="20"/>
                <w:szCs w:val="20"/>
              </w:rPr>
              <w:t>ПДн, не относящиеся к специальным категориям ПДн и/или к биометрическим ПДн:</w:t>
            </w:r>
          </w:p>
          <w:p w14:paraId="57F342CC" w14:textId="77777777" w:rsidR="00B051E1" w:rsidRPr="00B9173A" w:rsidRDefault="00B051E1" w:rsidP="00B051E1">
            <w:pPr>
              <w:pStyle w:val="121"/>
              <w:numPr>
                <w:ilvl w:val="0"/>
                <w:numId w:val="26"/>
              </w:numPr>
              <w:tabs>
                <w:tab w:val="left" w:pos="105"/>
              </w:tabs>
              <w:rPr>
                <w:sz w:val="20"/>
                <w:szCs w:val="20"/>
              </w:rPr>
            </w:pPr>
            <w:r w:rsidRPr="00B9173A">
              <w:rPr>
                <w:sz w:val="20"/>
                <w:szCs w:val="20"/>
              </w:rPr>
              <w:t>фамилия, имя, отчество;</w:t>
            </w:r>
          </w:p>
          <w:p w14:paraId="2A567D67" w14:textId="77777777" w:rsidR="00B051E1" w:rsidRPr="00B9173A" w:rsidRDefault="00B051E1" w:rsidP="00B051E1">
            <w:pPr>
              <w:pStyle w:val="121"/>
              <w:numPr>
                <w:ilvl w:val="0"/>
                <w:numId w:val="26"/>
              </w:numPr>
              <w:tabs>
                <w:tab w:val="left" w:pos="105"/>
              </w:tabs>
              <w:rPr>
                <w:sz w:val="20"/>
                <w:szCs w:val="20"/>
              </w:rPr>
            </w:pPr>
            <w:r w:rsidRPr="00B9173A">
              <w:rPr>
                <w:sz w:val="20"/>
                <w:szCs w:val="20"/>
              </w:rPr>
              <w:t>пол;</w:t>
            </w:r>
          </w:p>
          <w:p w14:paraId="5315A478" w14:textId="77777777" w:rsidR="00B051E1" w:rsidRPr="00B9173A" w:rsidRDefault="00B051E1" w:rsidP="00B051E1">
            <w:pPr>
              <w:pStyle w:val="121"/>
              <w:numPr>
                <w:ilvl w:val="0"/>
                <w:numId w:val="26"/>
              </w:numPr>
              <w:tabs>
                <w:tab w:val="left" w:pos="105"/>
              </w:tabs>
              <w:rPr>
                <w:sz w:val="20"/>
                <w:szCs w:val="20"/>
              </w:rPr>
            </w:pPr>
            <w:r w:rsidRPr="00B9173A">
              <w:rPr>
                <w:sz w:val="20"/>
                <w:szCs w:val="20"/>
              </w:rPr>
              <w:t>гражданство;</w:t>
            </w:r>
          </w:p>
          <w:p w14:paraId="00537773" w14:textId="77777777" w:rsidR="00B051E1" w:rsidRPr="00B9173A" w:rsidRDefault="00B051E1" w:rsidP="00B051E1">
            <w:pPr>
              <w:pStyle w:val="121"/>
              <w:numPr>
                <w:ilvl w:val="0"/>
                <w:numId w:val="26"/>
              </w:numPr>
              <w:tabs>
                <w:tab w:val="left" w:pos="105"/>
              </w:tabs>
              <w:rPr>
                <w:sz w:val="20"/>
                <w:szCs w:val="20"/>
              </w:rPr>
            </w:pPr>
            <w:r w:rsidRPr="00B9173A">
              <w:rPr>
                <w:sz w:val="20"/>
                <w:szCs w:val="20"/>
              </w:rPr>
              <w:t>адрес постоянной регистрации;</w:t>
            </w:r>
          </w:p>
          <w:p w14:paraId="1D1A20D1" w14:textId="77777777" w:rsidR="00B051E1" w:rsidRPr="00B9173A" w:rsidRDefault="00B051E1" w:rsidP="00B051E1">
            <w:pPr>
              <w:pStyle w:val="121"/>
              <w:numPr>
                <w:ilvl w:val="0"/>
                <w:numId w:val="26"/>
              </w:numPr>
              <w:tabs>
                <w:tab w:val="left" w:pos="105"/>
              </w:tabs>
              <w:rPr>
                <w:sz w:val="20"/>
                <w:szCs w:val="20"/>
              </w:rPr>
            </w:pPr>
            <w:r w:rsidRPr="00B9173A">
              <w:rPr>
                <w:sz w:val="20"/>
                <w:szCs w:val="20"/>
              </w:rPr>
              <w:t>адрес фактического проживания;</w:t>
            </w:r>
          </w:p>
          <w:p w14:paraId="1BAED99D" w14:textId="77777777" w:rsidR="00B051E1" w:rsidRPr="00B9173A" w:rsidRDefault="00B051E1" w:rsidP="00B051E1">
            <w:pPr>
              <w:pStyle w:val="121"/>
              <w:tabs>
                <w:tab w:val="left" w:pos="105"/>
              </w:tabs>
              <w:rPr>
                <w:sz w:val="20"/>
                <w:szCs w:val="20"/>
              </w:rPr>
            </w:pPr>
          </w:p>
          <w:p w14:paraId="1DDF2EAF" w14:textId="77777777" w:rsidR="00B051E1" w:rsidRPr="00B9173A" w:rsidRDefault="00B051E1" w:rsidP="00B051E1">
            <w:pPr>
              <w:pStyle w:val="121"/>
              <w:tabs>
                <w:tab w:val="left" w:pos="105"/>
              </w:tabs>
              <w:rPr>
                <w:sz w:val="20"/>
                <w:szCs w:val="20"/>
              </w:rPr>
            </w:pPr>
          </w:p>
          <w:p w14:paraId="160EB077" w14:textId="77777777" w:rsidR="00B051E1" w:rsidRPr="00B9173A" w:rsidRDefault="00B051E1" w:rsidP="00B051E1">
            <w:pPr>
              <w:pStyle w:val="121"/>
              <w:tabs>
                <w:tab w:val="left" w:pos="105"/>
              </w:tabs>
              <w:rPr>
                <w:sz w:val="20"/>
                <w:szCs w:val="20"/>
              </w:rPr>
            </w:pPr>
          </w:p>
          <w:p w14:paraId="4C94843F" w14:textId="77777777" w:rsidR="00B051E1" w:rsidRPr="00B9173A" w:rsidRDefault="00B051E1" w:rsidP="00B051E1">
            <w:pPr>
              <w:pStyle w:val="121"/>
              <w:tabs>
                <w:tab w:val="left" w:pos="105"/>
              </w:tabs>
              <w:rPr>
                <w:sz w:val="20"/>
                <w:szCs w:val="20"/>
              </w:rPr>
            </w:pPr>
          </w:p>
          <w:p w14:paraId="0E69A196" w14:textId="77777777" w:rsidR="00B051E1" w:rsidRPr="00B9173A" w:rsidRDefault="00B051E1" w:rsidP="00B051E1">
            <w:pPr>
              <w:pStyle w:val="121"/>
              <w:numPr>
                <w:ilvl w:val="0"/>
                <w:numId w:val="26"/>
              </w:numPr>
              <w:tabs>
                <w:tab w:val="left" w:pos="105"/>
              </w:tabs>
              <w:rPr>
                <w:sz w:val="20"/>
                <w:szCs w:val="20"/>
              </w:rPr>
            </w:pPr>
            <w:r w:rsidRPr="00B9173A">
              <w:rPr>
                <w:sz w:val="20"/>
                <w:szCs w:val="20"/>
              </w:rPr>
              <w:lastRenderedPageBreak/>
              <w:t>тип, вид и данные основного документа, удостоверяющего личность (серия, номер, дата выдачи, наименование выдавшего органа);</w:t>
            </w:r>
          </w:p>
          <w:p w14:paraId="0568A713" w14:textId="77777777" w:rsidR="00B051E1" w:rsidRPr="00B9173A" w:rsidRDefault="00B051E1" w:rsidP="00B051E1">
            <w:pPr>
              <w:pStyle w:val="121"/>
              <w:numPr>
                <w:ilvl w:val="0"/>
                <w:numId w:val="26"/>
              </w:numPr>
              <w:tabs>
                <w:tab w:val="left" w:pos="105"/>
              </w:tabs>
              <w:rPr>
                <w:sz w:val="20"/>
                <w:szCs w:val="20"/>
              </w:rPr>
            </w:pPr>
            <w:r w:rsidRPr="00B9173A">
              <w:rPr>
                <w:sz w:val="20"/>
                <w:szCs w:val="20"/>
              </w:rPr>
              <w:t>адрес электронной почты;</w:t>
            </w:r>
          </w:p>
          <w:p w14:paraId="5BB8BAE3" w14:textId="1ADE447E" w:rsidR="00026790" w:rsidRPr="00B9173A" w:rsidRDefault="00B051E1" w:rsidP="00B051E1">
            <w:pPr>
              <w:pStyle w:val="121"/>
              <w:numPr>
                <w:ilvl w:val="0"/>
                <w:numId w:val="26"/>
              </w:numPr>
              <w:tabs>
                <w:tab w:val="left" w:pos="105"/>
              </w:tabs>
              <w:rPr>
                <w:b/>
                <w:sz w:val="20"/>
                <w:szCs w:val="20"/>
              </w:rPr>
            </w:pPr>
            <w:r w:rsidRPr="00B9173A">
              <w:rPr>
                <w:sz w:val="20"/>
                <w:szCs w:val="20"/>
              </w:rPr>
              <w:t>контактный телефон (домашний, мобильный, рабочий).</w:t>
            </w:r>
          </w:p>
        </w:tc>
        <w:tc>
          <w:tcPr>
            <w:tcW w:w="0" w:type="auto"/>
          </w:tcPr>
          <w:p w14:paraId="58E68B47" w14:textId="77777777" w:rsidR="00026790" w:rsidRPr="00B9173A" w:rsidRDefault="00026790" w:rsidP="00971997">
            <w:pPr>
              <w:pStyle w:val="123"/>
              <w:rPr>
                <w:sz w:val="20"/>
                <w:szCs w:val="20"/>
              </w:rPr>
            </w:pPr>
          </w:p>
        </w:tc>
        <w:tc>
          <w:tcPr>
            <w:tcW w:w="0" w:type="auto"/>
          </w:tcPr>
          <w:p w14:paraId="1F7A0374" w14:textId="77777777" w:rsidR="00026790" w:rsidRPr="00B9173A" w:rsidRDefault="00026790" w:rsidP="00971997">
            <w:pPr>
              <w:pStyle w:val="121"/>
              <w:spacing w:before="120" w:after="120"/>
              <w:rPr>
                <w:sz w:val="20"/>
                <w:szCs w:val="20"/>
              </w:rPr>
            </w:pPr>
          </w:p>
        </w:tc>
      </w:tr>
      <w:tr w:rsidR="00026790" w:rsidRPr="00B9173A" w14:paraId="1E44FB62" w14:textId="77777777" w:rsidTr="00971997">
        <w:trPr>
          <w:cantSplit w:val="0"/>
        </w:trPr>
        <w:tc>
          <w:tcPr>
            <w:tcW w:w="0" w:type="auto"/>
          </w:tcPr>
          <w:p w14:paraId="08C6ACE7" w14:textId="77777777" w:rsidR="00026790" w:rsidRPr="00B9173A" w:rsidRDefault="00026790" w:rsidP="00971997">
            <w:pPr>
              <w:pStyle w:val="121"/>
              <w:rPr>
                <w:sz w:val="20"/>
                <w:szCs w:val="20"/>
              </w:rPr>
            </w:pPr>
          </w:p>
        </w:tc>
        <w:tc>
          <w:tcPr>
            <w:tcW w:w="0" w:type="auto"/>
          </w:tcPr>
          <w:p w14:paraId="48E3DD47" w14:textId="1C2FB278" w:rsidR="00026790" w:rsidRPr="00B9173A" w:rsidRDefault="00F871C4" w:rsidP="00F871C4">
            <w:pPr>
              <w:pStyle w:val="121"/>
              <w:rPr>
                <w:sz w:val="20"/>
                <w:szCs w:val="20"/>
              </w:rPr>
            </w:pPr>
            <w:r w:rsidRPr="00B9173A">
              <w:rPr>
                <w:sz w:val="20"/>
                <w:szCs w:val="20"/>
              </w:rPr>
              <w:t>Обучающиеся получающие платные образовательные услуги</w:t>
            </w:r>
          </w:p>
        </w:tc>
        <w:tc>
          <w:tcPr>
            <w:tcW w:w="0" w:type="auto"/>
          </w:tcPr>
          <w:p w14:paraId="202385E9" w14:textId="77777777" w:rsidR="00B051E1" w:rsidRPr="00B9173A" w:rsidRDefault="00B051E1" w:rsidP="00B051E1">
            <w:pPr>
              <w:pStyle w:val="121"/>
              <w:rPr>
                <w:b/>
                <w:sz w:val="20"/>
                <w:szCs w:val="20"/>
              </w:rPr>
            </w:pPr>
            <w:r w:rsidRPr="00B9173A">
              <w:rPr>
                <w:b/>
                <w:sz w:val="20"/>
                <w:szCs w:val="20"/>
              </w:rPr>
              <w:t>ПДн, не относящиеся к специальным категориям ПДн и/или к биометрическим ПДн:</w:t>
            </w:r>
          </w:p>
          <w:p w14:paraId="1F2EE60D" w14:textId="77777777" w:rsidR="00B051E1" w:rsidRPr="00B9173A" w:rsidRDefault="00B051E1" w:rsidP="00B051E1">
            <w:pPr>
              <w:pStyle w:val="121"/>
              <w:numPr>
                <w:ilvl w:val="0"/>
                <w:numId w:val="26"/>
              </w:numPr>
              <w:tabs>
                <w:tab w:val="left" w:pos="105"/>
              </w:tabs>
              <w:rPr>
                <w:sz w:val="20"/>
                <w:szCs w:val="20"/>
              </w:rPr>
            </w:pPr>
            <w:r w:rsidRPr="00B9173A">
              <w:rPr>
                <w:sz w:val="20"/>
                <w:szCs w:val="20"/>
              </w:rPr>
              <w:t>фамилия, имя, отчество (при наличии);</w:t>
            </w:r>
          </w:p>
          <w:p w14:paraId="653C3D6A" w14:textId="77777777" w:rsidR="00B051E1" w:rsidRPr="00B9173A" w:rsidRDefault="00B051E1" w:rsidP="00B051E1">
            <w:pPr>
              <w:pStyle w:val="121"/>
              <w:numPr>
                <w:ilvl w:val="0"/>
                <w:numId w:val="26"/>
              </w:numPr>
              <w:tabs>
                <w:tab w:val="left" w:pos="105"/>
              </w:tabs>
              <w:rPr>
                <w:sz w:val="20"/>
                <w:szCs w:val="20"/>
              </w:rPr>
            </w:pPr>
            <w:r w:rsidRPr="00B9173A">
              <w:rPr>
                <w:sz w:val="20"/>
                <w:szCs w:val="20"/>
              </w:rPr>
              <w:t>число, месяц, год рождения;</w:t>
            </w:r>
          </w:p>
          <w:p w14:paraId="530CEA4B" w14:textId="77777777" w:rsidR="00B051E1" w:rsidRPr="00B9173A" w:rsidRDefault="00B051E1" w:rsidP="00B051E1">
            <w:pPr>
              <w:pStyle w:val="121"/>
              <w:numPr>
                <w:ilvl w:val="0"/>
                <w:numId w:val="26"/>
              </w:numPr>
              <w:tabs>
                <w:tab w:val="left" w:pos="105"/>
              </w:tabs>
              <w:rPr>
                <w:sz w:val="20"/>
                <w:szCs w:val="20"/>
              </w:rPr>
            </w:pPr>
            <w:r w:rsidRPr="00B9173A">
              <w:rPr>
                <w:sz w:val="20"/>
                <w:szCs w:val="20"/>
              </w:rPr>
              <w:t>место рождения;</w:t>
            </w:r>
          </w:p>
          <w:p w14:paraId="31851078" w14:textId="77777777" w:rsidR="00B051E1" w:rsidRPr="00B9173A" w:rsidRDefault="00B051E1" w:rsidP="00B051E1">
            <w:pPr>
              <w:pStyle w:val="121"/>
              <w:numPr>
                <w:ilvl w:val="0"/>
                <w:numId w:val="26"/>
              </w:numPr>
              <w:tabs>
                <w:tab w:val="left" w:pos="105"/>
              </w:tabs>
              <w:rPr>
                <w:sz w:val="20"/>
                <w:szCs w:val="20"/>
              </w:rPr>
            </w:pPr>
            <w:r w:rsidRPr="00B9173A">
              <w:rPr>
                <w:sz w:val="20"/>
                <w:szCs w:val="20"/>
              </w:rPr>
              <w:t>пол;</w:t>
            </w:r>
          </w:p>
          <w:p w14:paraId="58D5A189" w14:textId="77777777" w:rsidR="00B051E1" w:rsidRPr="00B9173A" w:rsidRDefault="00B051E1" w:rsidP="00B051E1">
            <w:pPr>
              <w:pStyle w:val="121"/>
              <w:numPr>
                <w:ilvl w:val="0"/>
                <w:numId w:val="26"/>
              </w:numPr>
              <w:tabs>
                <w:tab w:val="left" w:pos="105"/>
              </w:tabs>
              <w:rPr>
                <w:sz w:val="20"/>
                <w:szCs w:val="20"/>
              </w:rPr>
            </w:pPr>
            <w:r w:rsidRPr="00B9173A">
              <w:rPr>
                <w:sz w:val="20"/>
                <w:szCs w:val="20"/>
              </w:rPr>
              <w:t>гражданство;</w:t>
            </w:r>
          </w:p>
          <w:p w14:paraId="16A2EBB9" w14:textId="77777777" w:rsidR="00B051E1" w:rsidRPr="00B9173A" w:rsidRDefault="00B051E1" w:rsidP="00B051E1">
            <w:pPr>
              <w:pStyle w:val="121"/>
              <w:numPr>
                <w:ilvl w:val="0"/>
                <w:numId w:val="26"/>
              </w:numPr>
              <w:tabs>
                <w:tab w:val="left" w:pos="105"/>
              </w:tabs>
              <w:rPr>
                <w:sz w:val="20"/>
                <w:szCs w:val="20"/>
              </w:rPr>
            </w:pPr>
            <w:r w:rsidRPr="00B9173A">
              <w:rPr>
                <w:sz w:val="20"/>
                <w:szCs w:val="20"/>
              </w:rPr>
              <w:t>тип, вид и данные основного документа, удостоверяющего личность (серия, номер, дата выдачи, наименование выдавшего органа);</w:t>
            </w:r>
          </w:p>
          <w:p w14:paraId="0339E1B7"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свидетельства о рождении (серия, номер, номер записи акта, место государственной регистрации);</w:t>
            </w:r>
          </w:p>
          <w:p w14:paraId="5E94E439" w14:textId="77777777" w:rsidR="00B051E1" w:rsidRPr="00B9173A" w:rsidRDefault="00B051E1" w:rsidP="00B051E1">
            <w:pPr>
              <w:pStyle w:val="121"/>
              <w:numPr>
                <w:ilvl w:val="0"/>
                <w:numId w:val="26"/>
              </w:numPr>
              <w:tabs>
                <w:tab w:val="left" w:pos="105"/>
              </w:tabs>
              <w:rPr>
                <w:sz w:val="20"/>
                <w:szCs w:val="20"/>
              </w:rPr>
            </w:pPr>
            <w:r w:rsidRPr="00B9173A">
              <w:rPr>
                <w:sz w:val="20"/>
                <w:szCs w:val="20"/>
              </w:rPr>
              <w:t>адрес постоянной регистрации;</w:t>
            </w:r>
          </w:p>
          <w:p w14:paraId="11044823" w14:textId="77777777" w:rsidR="00B051E1" w:rsidRPr="00B9173A" w:rsidRDefault="00B051E1" w:rsidP="00B051E1">
            <w:pPr>
              <w:pStyle w:val="121"/>
              <w:numPr>
                <w:ilvl w:val="0"/>
                <w:numId w:val="26"/>
              </w:numPr>
              <w:tabs>
                <w:tab w:val="left" w:pos="105"/>
              </w:tabs>
              <w:rPr>
                <w:sz w:val="20"/>
                <w:szCs w:val="20"/>
              </w:rPr>
            </w:pPr>
            <w:r w:rsidRPr="00B9173A">
              <w:rPr>
                <w:sz w:val="20"/>
                <w:szCs w:val="20"/>
              </w:rPr>
              <w:t>адрес фактического проживания;</w:t>
            </w:r>
          </w:p>
          <w:p w14:paraId="6C5020A2" w14:textId="77777777" w:rsidR="00B051E1" w:rsidRPr="00B9173A" w:rsidRDefault="00B051E1" w:rsidP="00B051E1">
            <w:pPr>
              <w:pStyle w:val="121"/>
              <w:numPr>
                <w:ilvl w:val="0"/>
                <w:numId w:val="26"/>
              </w:numPr>
              <w:tabs>
                <w:tab w:val="left" w:pos="105"/>
              </w:tabs>
              <w:rPr>
                <w:sz w:val="20"/>
                <w:szCs w:val="20"/>
              </w:rPr>
            </w:pPr>
            <w:r w:rsidRPr="00B9173A">
              <w:rPr>
                <w:sz w:val="20"/>
                <w:szCs w:val="20"/>
              </w:rPr>
              <w:t>сведения об инвалидности;</w:t>
            </w:r>
          </w:p>
          <w:p w14:paraId="5900D059"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о состоянии здоровья (заключения, данные медицинских карт);</w:t>
            </w:r>
          </w:p>
          <w:p w14:paraId="0F45DCF2"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документа, подтверждающего регистрацию в системе индивидуального (персонифицированного) учета (СНИЛС);</w:t>
            </w:r>
          </w:p>
          <w:p w14:paraId="0639F800" w14:textId="77777777" w:rsidR="00B051E1" w:rsidRPr="00B9173A" w:rsidRDefault="00B051E1" w:rsidP="00B051E1">
            <w:pPr>
              <w:pStyle w:val="121"/>
              <w:numPr>
                <w:ilvl w:val="0"/>
                <w:numId w:val="26"/>
              </w:numPr>
              <w:tabs>
                <w:tab w:val="left" w:pos="105"/>
              </w:tabs>
              <w:rPr>
                <w:sz w:val="20"/>
                <w:szCs w:val="20"/>
              </w:rPr>
            </w:pPr>
            <w:r w:rsidRPr="00B9173A">
              <w:rPr>
                <w:sz w:val="20"/>
                <w:szCs w:val="20"/>
              </w:rPr>
              <w:t>критерии нуждаемости (обучение на дому, низкий материальный доход, ограниченные возможности здоровья);</w:t>
            </w:r>
          </w:p>
          <w:p w14:paraId="78EBC16F" w14:textId="77777777" w:rsidR="00B051E1" w:rsidRPr="00B9173A" w:rsidRDefault="00B051E1" w:rsidP="00B051E1">
            <w:pPr>
              <w:pStyle w:val="121"/>
              <w:numPr>
                <w:ilvl w:val="0"/>
                <w:numId w:val="26"/>
              </w:numPr>
              <w:tabs>
                <w:tab w:val="left" w:pos="105"/>
              </w:tabs>
              <w:rPr>
                <w:sz w:val="20"/>
                <w:szCs w:val="20"/>
              </w:rPr>
            </w:pPr>
            <w:r w:rsidRPr="00B9173A">
              <w:rPr>
                <w:sz w:val="20"/>
                <w:szCs w:val="20"/>
              </w:rPr>
              <w:t>сведения об оплате дополнительных образовательных услуг;</w:t>
            </w:r>
          </w:p>
          <w:p w14:paraId="0768AA53" w14:textId="77777777" w:rsidR="00B051E1" w:rsidRPr="00B9173A" w:rsidRDefault="00B051E1" w:rsidP="00B051E1">
            <w:pPr>
              <w:pStyle w:val="121"/>
              <w:numPr>
                <w:ilvl w:val="0"/>
                <w:numId w:val="26"/>
              </w:numPr>
              <w:tabs>
                <w:tab w:val="left" w:pos="105"/>
              </w:tabs>
              <w:rPr>
                <w:sz w:val="20"/>
                <w:szCs w:val="20"/>
              </w:rPr>
            </w:pPr>
            <w:r w:rsidRPr="00B9173A">
              <w:rPr>
                <w:sz w:val="20"/>
                <w:szCs w:val="20"/>
              </w:rPr>
              <w:t>наименование (номер) учебной группы;</w:t>
            </w:r>
          </w:p>
          <w:p w14:paraId="555AF450"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об успеваемости;</w:t>
            </w:r>
          </w:p>
          <w:p w14:paraId="1D5B89D1" w14:textId="77777777" w:rsidR="00B051E1" w:rsidRPr="00B9173A" w:rsidRDefault="00B051E1" w:rsidP="00B051E1">
            <w:pPr>
              <w:pStyle w:val="121"/>
              <w:numPr>
                <w:ilvl w:val="0"/>
                <w:numId w:val="26"/>
              </w:numPr>
              <w:tabs>
                <w:tab w:val="left" w:pos="105"/>
              </w:tabs>
              <w:rPr>
                <w:sz w:val="20"/>
                <w:szCs w:val="20"/>
              </w:rPr>
            </w:pPr>
            <w:r w:rsidRPr="00B9173A">
              <w:rPr>
                <w:sz w:val="20"/>
                <w:szCs w:val="20"/>
              </w:rPr>
              <w:t>сведения о формах и видах обучения;</w:t>
            </w:r>
          </w:p>
          <w:p w14:paraId="5BC2C7DA"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об итоговой аттестации обучающегося;</w:t>
            </w:r>
          </w:p>
          <w:p w14:paraId="5A79E77C"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о зачислении/отчислении;</w:t>
            </w:r>
          </w:p>
          <w:p w14:paraId="11B27277" w14:textId="77777777" w:rsidR="00B051E1" w:rsidRPr="00B9173A" w:rsidRDefault="00B051E1" w:rsidP="00B051E1">
            <w:pPr>
              <w:pStyle w:val="121"/>
              <w:numPr>
                <w:ilvl w:val="0"/>
                <w:numId w:val="26"/>
              </w:numPr>
              <w:tabs>
                <w:tab w:val="left" w:pos="105"/>
              </w:tabs>
              <w:rPr>
                <w:sz w:val="20"/>
                <w:szCs w:val="20"/>
              </w:rPr>
            </w:pPr>
            <w:r w:rsidRPr="00B9173A">
              <w:rPr>
                <w:sz w:val="20"/>
                <w:szCs w:val="20"/>
              </w:rPr>
              <w:t>сведения о льготах;</w:t>
            </w:r>
          </w:p>
          <w:p w14:paraId="05DE00B9" w14:textId="77777777" w:rsidR="00B051E1" w:rsidRPr="00B9173A" w:rsidRDefault="00B051E1" w:rsidP="00B051E1">
            <w:pPr>
              <w:pStyle w:val="121"/>
              <w:numPr>
                <w:ilvl w:val="0"/>
                <w:numId w:val="26"/>
              </w:numPr>
              <w:tabs>
                <w:tab w:val="left" w:pos="105"/>
              </w:tabs>
              <w:rPr>
                <w:sz w:val="20"/>
                <w:szCs w:val="20"/>
              </w:rPr>
            </w:pPr>
            <w:r w:rsidRPr="00B9173A">
              <w:rPr>
                <w:sz w:val="20"/>
                <w:szCs w:val="20"/>
              </w:rPr>
              <w:t>сведения о составе семьи;</w:t>
            </w:r>
          </w:p>
          <w:p w14:paraId="30CE633E"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договора на оказание образовательных услуг (номер, дата заключения, стоимость оказания услуг);</w:t>
            </w:r>
          </w:p>
          <w:p w14:paraId="78A23582" w14:textId="77777777" w:rsidR="00B051E1" w:rsidRPr="00B9173A" w:rsidRDefault="00B051E1" w:rsidP="00B051E1">
            <w:pPr>
              <w:pStyle w:val="121"/>
              <w:tabs>
                <w:tab w:val="left" w:pos="105"/>
              </w:tabs>
              <w:rPr>
                <w:sz w:val="20"/>
                <w:szCs w:val="20"/>
              </w:rPr>
            </w:pPr>
          </w:p>
          <w:p w14:paraId="78C2178A" w14:textId="77777777" w:rsidR="00B051E1" w:rsidRPr="00B9173A" w:rsidRDefault="00B051E1" w:rsidP="00B051E1">
            <w:pPr>
              <w:pStyle w:val="121"/>
              <w:numPr>
                <w:ilvl w:val="0"/>
                <w:numId w:val="26"/>
              </w:numPr>
              <w:tabs>
                <w:tab w:val="left" w:pos="105"/>
              </w:tabs>
              <w:rPr>
                <w:sz w:val="20"/>
                <w:szCs w:val="20"/>
              </w:rPr>
            </w:pPr>
            <w:r w:rsidRPr="00B9173A">
              <w:rPr>
                <w:sz w:val="20"/>
                <w:szCs w:val="20"/>
              </w:rPr>
              <w:lastRenderedPageBreak/>
              <w:t>данные об оплате образовательных услуг;</w:t>
            </w:r>
          </w:p>
          <w:p w14:paraId="490DF70D" w14:textId="77777777" w:rsidR="00B051E1" w:rsidRPr="00B9173A" w:rsidRDefault="00B051E1" w:rsidP="00B051E1">
            <w:pPr>
              <w:pStyle w:val="121"/>
              <w:numPr>
                <w:ilvl w:val="0"/>
                <w:numId w:val="26"/>
              </w:numPr>
              <w:tabs>
                <w:tab w:val="left" w:pos="105"/>
              </w:tabs>
              <w:rPr>
                <w:sz w:val="20"/>
                <w:szCs w:val="20"/>
              </w:rPr>
            </w:pPr>
            <w:r w:rsidRPr="00B9173A">
              <w:rPr>
                <w:sz w:val="20"/>
                <w:szCs w:val="20"/>
              </w:rPr>
              <w:t>адрес электронной почты;</w:t>
            </w:r>
          </w:p>
          <w:p w14:paraId="68ACD1F2" w14:textId="5F20B945" w:rsidR="00026790" w:rsidRPr="00B9173A" w:rsidRDefault="00B051E1" w:rsidP="00971997">
            <w:pPr>
              <w:pStyle w:val="121"/>
              <w:numPr>
                <w:ilvl w:val="0"/>
                <w:numId w:val="26"/>
              </w:numPr>
              <w:tabs>
                <w:tab w:val="left" w:pos="105"/>
              </w:tabs>
              <w:rPr>
                <w:sz w:val="20"/>
                <w:szCs w:val="20"/>
              </w:rPr>
            </w:pPr>
            <w:r w:rsidRPr="00B9173A">
              <w:rPr>
                <w:sz w:val="20"/>
                <w:szCs w:val="20"/>
              </w:rPr>
              <w:t>контактные номера телефона.</w:t>
            </w:r>
          </w:p>
        </w:tc>
        <w:tc>
          <w:tcPr>
            <w:tcW w:w="0" w:type="auto"/>
          </w:tcPr>
          <w:p w14:paraId="48FF12FF" w14:textId="77777777" w:rsidR="00026790" w:rsidRPr="00B9173A" w:rsidRDefault="00026790" w:rsidP="00971997">
            <w:pPr>
              <w:pStyle w:val="123"/>
              <w:rPr>
                <w:sz w:val="20"/>
                <w:szCs w:val="20"/>
              </w:rPr>
            </w:pPr>
          </w:p>
        </w:tc>
        <w:tc>
          <w:tcPr>
            <w:tcW w:w="0" w:type="auto"/>
          </w:tcPr>
          <w:p w14:paraId="7C88918E" w14:textId="77777777" w:rsidR="00026790" w:rsidRPr="00B9173A" w:rsidRDefault="00026790" w:rsidP="00971997">
            <w:pPr>
              <w:pStyle w:val="121"/>
              <w:spacing w:before="120" w:after="120"/>
              <w:rPr>
                <w:sz w:val="20"/>
                <w:szCs w:val="20"/>
              </w:rPr>
            </w:pPr>
          </w:p>
        </w:tc>
      </w:tr>
      <w:tr w:rsidR="00026790" w:rsidRPr="00B9173A" w14:paraId="3D318C65" w14:textId="77777777" w:rsidTr="00971997">
        <w:trPr>
          <w:cantSplit w:val="0"/>
        </w:trPr>
        <w:tc>
          <w:tcPr>
            <w:tcW w:w="0" w:type="auto"/>
          </w:tcPr>
          <w:p w14:paraId="5233CA5C" w14:textId="77777777" w:rsidR="00026790" w:rsidRPr="00B9173A" w:rsidRDefault="00026790" w:rsidP="00971997">
            <w:pPr>
              <w:pStyle w:val="121"/>
              <w:rPr>
                <w:sz w:val="20"/>
                <w:szCs w:val="20"/>
              </w:rPr>
            </w:pPr>
          </w:p>
        </w:tc>
        <w:tc>
          <w:tcPr>
            <w:tcW w:w="0" w:type="auto"/>
          </w:tcPr>
          <w:p w14:paraId="27E71991" w14:textId="6B3D7039" w:rsidR="00026790" w:rsidRPr="00B9173A" w:rsidRDefault="00B051E1" w:rsidP="00B051E1">
            <w:pPr>
              <w:pStyle w:val="121"/>
              <w:rPr>
                <w:sz w:val="20"/>
                <w:szCs w:val="20"/>
              </w:rPr>
            </w:pPr>
            <w:r w:rsidRPr="00B9173A">
              <w:rPr>
                <w:sz w:val="20"/>
                <w:szCs w:val="20"/>
              </w:rPr>
              <w:t>Родители (законные представители) обучающихся, получающих платные образовательные услуги</w:t>
            </w:r>
          </w:p>
        </w:tc>
        <w:tc>
          <w:tcPr>
            <w:tcW w:w="0" w:type="auto"/>
          </w:tcPr>
          <w:p w14:paraId="0DD5077A" w14:textId="77777777" w:rsidR="00B051E1" w:rsidRPr="00B9173A" w:rsidRDefault="00B051E1" w:rsidP="00B051E1">
            <w:pPr>
              <w:pStyle w:val="121"/>
              <w:rPr>
                <w:b/>
                <w:sz w:val="20"/>
                <w:szCs w:val="20"/>
              </w:rPr>
            </w:pPr>
            <w:r w:rsidRPr="00B9173A">
              <w:rPr>
                <w:b/>
                <w:sz w:val="20"/>
                <w:szCs w:val="20"/>
              </w:rPr>
              <w:t>ПДн, не относящиеся к специальным категориям ПДн и/или к биометрическим ПДн:</w:t>
            </w:r>
          </w:p>
          <w:p w14:paraId="60497416" w14:textId="77777777" w:rsidR="00B051E1" w:rsidRPr="00B9173A" w:rsidRDefault="00B051E1" w:rsidP="00B051E1">
            <w:pPr>
              <w:pStyle w:val="121"/>
              <w:numPr>
                <w:ilvl w:val="0"/>
                <w:numId w:val="26"/>
              </w:numPr>
              <w:tabs>
                <w:tab w:val="left" w:pos="105"/>
              </w:tabs>
              <w:rPr>
                <w:sz w:val="20"/>
                <w:szCs w:val="20"/>
              </w:rPr>
            </w:pPr>
            <w:r w:rsidRPr="00B9173A">
              <w:rPr>
                <w:sz w:val="20"/>
                <w:szCs w:val="20"/>
              </w:rPr>
              <w:t>фамилия, имя, отчество;</w:t>
            </w:r>
          </w:p>
          <w:p w14:paraId="7CF75178" w14:textId="77777777" w:rsidR="00B051E1" w:rsidRPr="00B9173A" w:rsidRDefault="00B051E1" w:rsidP="00B051E1">
            <w:pPr>
              <w:pStyle w:val="121"/>
              <w:numPr>
                <w:ilvl w:val="0"/>
                <w:numId w:val="26"/>
              </w:numPr>
              <w:tabs>
                <w:tab w:val="left" w:pos="105"/>
              </w:tabs>
              <w:rPr>
                <w:sz w:val="20"/>
                <w:szCs w:val="20"/>
              </w:rPr>
            </w:pPr>
            <w:r w:rsidRPr="00B9173A">
              <w:rPr>
                <w:sz w:val="20"/>
                <w:szCs w:val="20"/>
              </w:rPr>
              <w:t>пол;</w:t>
            </w:r>
          </w:p>
          <w:p w14:paraId="36FD74DC" w14:textId="77777777" w:rsidR="00B051E1" w:rsidRPr="00B9173A" w:rsidRDefault="00B051E1" w:rsidP="00B051E1">
            <w:pPr>
              <w:pStyle w:val="121"/>
              <w:numPr>
                <w:ilvl w:val="0"/>
                <w:numId w:val="26"/>
              </w:numPr>
              <w:tabs>
                <w:tab w:val="left" w:pos="105"/>
              </w:tabs>
              <w:rPr>
                <w:sz w:val="20"/>
                <w:szCs w:val="20"/>
              </w:rPr>
            </w:pPr>
            <w:r w:rsidRPr="00B9173A">
              <w:rPr>
                <w:sz w:val="20"/>
                <w:szCs w:val="20"/>
              </w:rPr>
              <w:t>гражданство;</w:t>
            </w:r>
          </w:p>
          <w:p w14:paraId="3478F6F6" w14:textId="77777777" w:rsidR="00B051E1" w:rsidRPr="00B9173A" w:rsidRDefault="00B051E1" w:rsidP="00B051E1">
            <w:pPr>
              <w:pStyle w:val="121"/>
              <w:numPr>
                <w:ilvl w:val="0"/>
                <w:numId w:val="26"/>
              </w:numPr>
              <w:tabs>
                <w:tab w:val="left" w:pos="105"/>
              </w:tabs>
              <w:rPr>
                <w:sz w:val="20"/>
                <w:szCs w:val="20"/>
              </w:rPr>
            </w:pPr>
            <w:r w:rsidRPr="00B9173A">
              <w:rPr>
                <w:sz w:val="20"/>
                <w:szCs w:val="20"/>
              </w:rPr>
              <w:t>адрес постоянной регистрации;</w:t>
            </w:r>
          </w:p>
          <w:p w14:paraId="1FA70972" w14:textId="77777777" w:rsidR="00B051E1" w:rsidRPr="00B9173A" w:rsidRDefault="00B051E1" w:rsidP="00B051E1">
            <w:pPr>
              <w:pStyle w:val="121"/>
              <w:numPr>
                <w:ilvl w:val="0"/>
                <w:numId w:val="26"/>
              </w:numPr>
              <w:tabs>
                <w:tab w:val="left" w:pos="105"/>
              </w:tabs>
              <w:rPr>
                <w:sz w:val="20"/>
                <w:szCs w:val="20"/>
              </w:rPr>
            </w:pPr>
            <w:r w:rsidRPr="00B9173A">
              <w:rPr>
                <w:sz w:val="20"/>
                <w:szCs w:val="20"/>
              </w:rPr>
              <w:t>адрес фактического проживания;</w:t>
            </w:r>
          </w:p>
          <w:p w14:paraId="6622183A" w14:textId="77777777" w:rsidR="00B051E1" w:rsidRPr="00B9173A" w:rsidRDefault="00B051E1" w:rsidP="00B051E1">
            <w:pPr>
              <w:pStyle w:val="121"/>
              <w:numPr>
                <w:ilvl w:val="0"/>
                <w:numId w:val="26"/>
              </w:numPr>
              <w:tabs>
                <w:tab w:val="left" w:pos="105"/>
              </w:tabs>
              <w:rPr>
                <w:sz w:val="20"/>
                <w:szCs w:val="20"/>
              </w:rPr>
            </w:pPr>
            <w:r w:rsidRPr="00B9173A">
              <w:rPr>
                <w:sz w:val="20"/>
                <w:szCs w:val="20"/>
              </w:rPr>
              <w:t>тип, вид и данные основного документа, удостоверяющего личность (серия, номер, дата выдачи, наименование выдавшего органа);</w:t>
            </w:r>
          </w:p>
          <w:p w14:paraId="450863A7"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договора на оказание образовательных услуг (номер, дата заключения, стоимость оказания услуг);</w:t>
            </w:r>
          </w:p>
          <w:p w14:paraId="6DE3DDCC"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об оплате образовательных услуг;</w:t>
            </w:r>
          </w:p>
          <w:p w14:paraId="59C0DD09" w14:textId="77777777" w:rsidR="00B051E1" w:rsidRPr="00B9173A" w:rsidRDefault="00B051E1" w:rsidP="00B051E1">
            <w:pPr>
              <w:pStyle w:val="121"/>
              <w:numPr>
                <w:ilvl w:val="0"/>
                <w:numId w:val="26"/>
              </w:numPr>
              <w:tabs>
                <w:tab w:val="left" w:pos="105"/>
              </w:tabs>
              <w:rPr>
                <w:sz w:val="20"/>
                <w:szCs w:val="20"/>
              </w:rPr>
            </w:pPr>
            <w:r w:rsidRPr="00B9173A">
              <w:rPr>
                <w:sz w:val="20"/>
                <w:szCs w:val="20"/>
              </w:rPr>
              <w:t>адрес электронной почты;</w:t>
            </w:r>
          </w:p>
          <w:p w14:paraId="67CCA9F6" w14:textId="3F6C2015" w:rsidR="00B051E1" w:rsidRPr="00B9173A" w:rsidRDefault="00B051E1" w:rsidP="00B051E1">
            <w:pPr>
              <w:pStyle w:val="121"/>
              <w:numPr>
                <w:ilvl w:val="0"/>
                <w:numId w:val="26"/>
              </w:numPr>
              <w:tabs>
                <w:tab w:val="left" w:pos="105"/>
              </w:tabs>
              <w:rPr>
                <w:sz w:val="20"/>
                <w:szCs w:val="20"/>
              </w:rPr>
            </w:pPr>
            <w:r w:rsidRPr="00B9173A">
              <w:rPr>
                <w:sz w:val="20"/>
                <w:szCs w:val="20"/>
              </w:rPr>
              <w:t>контактный телефон (домашний, мобильный, рабочий).</w:t>
            </w:r>
          </w:p>
        </w:tc>
        <w:tc>
          <w:tcPr>
            <w:tcW w:w="0" w:type="auto"/>
          </w:tcPr>
          <w:p w14:paraId="31A13DDA" w14:textId="77777777" w:rsidR="00026790" w:rsidRPr="00B9173A" w:rsidRDefault="00026790" w:rsidP="00971997">
            <w:pPr>
              <w:pStyle w:val="123"/>
              <w:rPr>
                <w:sz w:val="20"/>
                <w:szCs w:val="20"/>
              </w:rPr>
            </w:pPr>
          </w:p>
        </w:tc>
        <w:tc>
          <w:tcPr>
            <w:tcW w:w="0" w:type="auto"/>
          </w:tcPr>
          <w:p w14:paraId="11CE94DD" w14:textId="77777777" w:rsidR="00026790" w:rsidRPr="00B9173A" w:rsidRDefault="00026790" w:rsidP="00971997">
            <w:pPr>
              <w:pStyle w:val="121"/>
              <w:spacing w:before="120" w:after="120"/>
              <w:rPr>
                <w:sz w:val="20"/>
                <w:szCs w:val="20"/>
              </w:rPr>
            </w:pPr>
          </w:p>
        </w:tc>
      </w:tr>
      <w:tr w:rsidR="00B051E1" w:rsidRPr="00B9173A" w14:paraId="6B953D04" w14:textId="77777777" w:rsidTr="00971997">
        <w:tc>
          <w:tcPr>
            <w:tcW w:w="0" w:type="auto"/>
            <w:vMerge w:val="restart"/>
          </w:tcPr>
          <w:p w14:paraId="01F2C07E" w14:textId="77777777" w:rsidR="00B051E1" w:rsidRPr="00B9173A" w:rsidRDefault="00B051E1" w:rsidP="001D29A2">
            <w:pPr>
              <w:pStyle w:val="121"/>
              <w:numPr>
                <w:ilvl w:val="0"/>
                <w:numId w:val="25"/>
              </w:numPr>
              <w:rPr>
                <w:sz w:val="20"/>
                <w:szCs w:val="20"/>
              </w:rPr>
            </w:pPr>
          </w:p>
        </w:tc>
        <w:tc>
          <w:tcPr>
            <w:tcW w:w="0" w:type="auto"/>
            <w:gridSpan w:val="4"/>
          </w:tcPr>
          <w:p w14:paraId="58CF5553" w14:textId="77777777" w:rsidR="00B051E1" w:rsidRPr="00B9173A" w:rsidRDefault="00B051E1" w:rsidP="00971997">
            <w:pPr>
              <w:pStyle w:val="126"/>
              <w:rPr>
                <w:b/>
                <w:sz w:val="20"/>
                <w:szCs w:val="20"/>
              </w:rPr>
            </w:pPr>
            <w:r w:rsidRPr="00B9173A">
              <w:rPr>
                <w:b/>
                <w:sz w:val="20"/>
                <w:szCs w:val="20"/>
              </w:rPr>
              <w:t>Цель обработки ПДн:</w:t>
            </w:r>
          </w:p>
          <w:p w14:paraId="250929CC" w14:textId="5B6D78FD" w:rsidR="00B051E1" w:rsidRPr="00B9173A" w:rsidRDefault="00B051E1" w:rsidP="00971997">
            <w:pPr>
              <w:pStyle w:val="126"/>
              <w:rPr>
                <w:sz w:val="20"/>
                <w:szCs w:val="20"/>
              </w:rPr>
            </w:pPr>
            <w:r w:rsidRPr="00B9173A">
              <w:rPr>
                <w:sz w:val="20"/>
                <w:szCs w:val="20"/>
              </w:rPr>
              <w:t>Осуществление действий, связанных с взаимодействием МАУ ДО ДМШ «Лира» по вопросам приема обращений граждан; осуществления обратной связи, улучшения качества работы официального сайта МАУ ДО ДМШ «Лира» и его содержания</w:t>
            </w:r>
          </w:p>
        </w:tc>
      </w:tr>
      <w:tr w:rsidR="00B051E1" w:rsidRPr="00B9173A" w14:paraId="68BF6114" w14:textId="77777777" w:rsidTr="00971997">
        <w:trPr>
          <w:cantSplit w:val="0"/>
        </w:trPr>
        <w:tc>
          <w:tcPr>
            <w:tcW w:w="0" w:type="auto"/>
            <w:vMerge/>
          </w:tcPr>
          <w:p w14:paraId="5752AE59" w14:textId="77777777" w:rsidR="00B051E1" w:rsidRPr="00B9173A" w:rsidRDefault="00B051E1" w:rsidP="00971997">
            <w:pPr>
              <w:pStyle w:val="121"/>
              <w:rPr>
                <w:sz w:val="20"/>
                <w:szCs w:val="20"/>
              </w:rPr>
            </w:pPr>
          </w:p>
        </w:tc>
        <w:tc>
          <w:tcPr>
            <w:tcW w:w="0" w:type="auto"/>
          </w:tcPr>
          <w:p w14:paraId="19F77BC1" w14:textId="66453720" w:rsidR="00B051E1" w:rsidRPr="00B9173A" w:rsidRDefault="00B051E1" w:rsidP="00B051E1">
            <w:pPr>
              <w:pStyle w:val="121"/>
              <w:rPr>
                <w:sz w:val="20"/>
                <w:szCs w:val="20"/>
              </w:rPr>
            </w:pPr>
            <w:r w:rsidRPr="00B9173A">
              <w:rPr>
                <w:sz w:val="20"/>
                <w:szCs w:val="20"/>
              </w:rPr>
              <w:t xml:space="preserve">Лица, обратившиеся через Единый портал </w:t>
            </w:r>
            <w:r w:rsidRPr="00B9173A">
              <w:rPr>
                <w:sz w:val="20"/>
                <w:szCs w:val="20"/>
              </w:rPr>
              <w:br/>
              <w:t>государственных и муниципальных услуг</w:t>
            </w:r>
          </w:p>
        </w:tc>
        <w:tc>
          <w:tcPr>
            <w:tcW w:w="0" w:type="auto"/>
          </w:tcPr>
          <w:p w14:paraId="46535269" w14:textId="77777777" w:rsidR="00B051E1" w:rsidRPr="00B9173A" w:rsidRDefault="00B051E1" w:rsidP="00971997">
            <w:pPr>
              <w:pStyle w:val="121"/>
              <w:rPr>
                <w:b/>
                <w:sz w:val="20"/>
                <w:szCs w:val="20"/>
              </w:rPr>
            </w:pPr>
            <w:r w:rsidRPr="00B9173A">
              <w:rPr>
                <w:b/>
                <w:sz w:val="20"/>
                <w:szCs w:val="20"/>
              </w:rPr>
              <w:t>ПДн, не относящиеся к специальным категориям ПДн и/или к биометрическим ПДн:</w:t>
            </w:r>
          </w:p>
          <w:p w14:paraId="3A5C9D73" w14:textId="77777777" w:rsidR="00B051E1" w:rsidRPr="00B9173A" w:rsidRDefault="00B051E1" w:rsidP="00B051E1">
            <w:pPr>
              <w:pStyle w:val="121"/>
              <w:numPr>
                <w:ilvl w:val="0"/>
                <w:numId w:val="26"/>
              </w:numPr>
              <w:tabs>
                <w:tab w:val="left" w:pos="105"/>
              </w:tabs>
              <w:rPr>
                <w:sz w:val="20"/>
                <w:szCs w:val="20"/>
              </w:rPr>
            </w:pPr>
            <w:r w:rsidRPr="00B9173A">
              <w:rPr>
                <w:sz w:val="20"/>
                <w:szCs w:val="20"/>
              </w:rPr>
              <w:t>фамилия; имя; отчество;</w:t>
            </w:r>
          </w:p>
          <w:p w14:paraId="0E111135" w14:textId="77777777" w:rsidR="00B051E1" w:rsidRPr="00B9173A" w:rsidRDefault="00B051E1" w:rsidP="00B051E1">
            <w:pPr>
              <w:pStyle w:val="121"/>
              <w:numPr>
                <w:ilvl w:val="0"/>
                <w:numId w:val="26"/>
              </w:numPr>
              <w:tabs>
                <w:tab w:val="left" w:pos="105"/>
              </w:tabs>
              <w:rPr>
                <w:sz w:val="20"/>
                <w:szCs w:val="20"/>
              </w:rPr>
            </w:pPr>
            <w:r w:rsidRPr="00B9173A">
              <w:rPr>
                <w:sz w:val="20"/>
                <w:szCs w:val="20"/>
              </w:rPr>
              <w:t>адрес постоянной регистрации;</w:t>
            </w:r>
          </w:p>
          <w:p w14:paraId="3FCDDC38" w14:textId="77777777" w:rsidR="00B051E1" w:rsidRPr="00B9173A" w:rsidRDefault="00B051E1" w:rsidP="00B051E1">
            <w:pPr>
              <w:pStyle w:val="121"/>
              <w:numPr>
                <w:ilvl w:val="0"/>
                <w:numId w:val="26"/>
              </w:numPr>
              <w:tabs>
                <w:tab w:val="left" w:pos="105"/>
              </w:tabs>
              <w:rPr>
                <w:sz w:val="20"/>
                <w:szCs w:val="20"/>
              </w:rPr>
            </w:pPr>
            <w:r w:rsidRPr="00B9173A">
              <w:rPr>
                <w:sz w:val="20"/>
                <w:szCs w:val="20"/>
              </w:rPr>
              <w:t>адрес фактического проживания;</w:t>
            </w:r>
          </w:p>
          <w:p w14:paraId="57863280"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данные документа, подтверждающего регистрацию в системе индивидуального (персонифицированного) учета (СНИЛС);</w:t>
            </w:r>
          </w:p>
          <w:p w14:paraId="524C3064" w14:textId="77777777" w:rsidR="00B051E1" w:rsidRPr="00B9173A" w:rsidRDefault="00B051E1" w:rsidP="00B051E1">
            <w:pPr>
              <w:pStyle w:val="121"/>
              <w:numPr>
                <w:ilvl w:val="0"/>
                <w:numId w:val="26"/>
              </w:numPr>
              <w:tabs>
                <w:tab w:val="left" w:pos="105"/>
              </w:tabs>
              <w:rPr>
                <w:sz w:val="20"/>
                <w:szCs w:val="20"/>
              </w:rPr>
            </w:pPr>
            <w:r w:rsidRPr="00B9173A">
              <w:rPr>
                <w:sz w:val="20"/>
                <w:szCs w:val="20"/>
              </w:rPr>
              <w:t>дата рождения;</w:t>
            </w:r>
          </w:p>
          <w:p w14:paraId="4FE948A4" w14:textId="77777777" w:rsidR="00B051E1" w:rsidRPr="00B9173A" w:rsidRDefault="00B051E1" w:rsidP="00B051E1">
            <w:pPr>
              <w:pStyle w:val="121"/>
              <w:numPr>
                <w:ilvl w:val="0"/>
                <w:numId w:val="26"/>
              </w:numPr>
              <w:tabs>
                <w:tab w:val="left" w:pos="105"/>
              </w:tabs>
              <w:rPr>
                <w:sz w:val="20"/>
                <w:szCs w:val="20"/>
              </w:rPr>
            </w:pPr>
            <w:r w:rsidRPr="00B9173A">
              <w:rPr>
                <w:sz w:val="20"/>
                <w:szCs w:val="20"/>
              </w:rPr>
              <w:t>адрес электронной почты;</w:t>
            </w:r>
          </w:p>
          <w:p w14:paraId="276120CC" w14:textId="3943932E" w:rsidR="00B051E1" w:rsidRPr="00B9173A" w:rsidRDefault="00B051E1" w:rsidP="00B051E1">
            <w:pPr>
              <w:pStyle w:val="121"/>
              <w:numPr>
                <w:ilvl w:val="0"/>
                <w:numId w:val="26"/>
              </w:numPr>
              <w:tabs>
                <w:tab w:val="left" w:pos="105"/>
              </w:tabs>
              <w:rPr>
                <w:sz w:val="20"/>
                <w:szCs w:val="20"/>
              </w:rPr>
            </w:pPr>
            <w:r w:rsidRPr="00B9173A">
              <w:rPr>
                <w:sz w:val="20"/>
                <w:szCs w:val="20"/>
              </w:rPr>
              <w:t>контактные номера телефона.</w:t>
            </w:r>
          </w:p>
        </w:tc>
        <w:tc>
          <w:tcPr>
            <w:tcW w:w="0" w:type="auto"/>
            <w:vMerge w:val="restart"/>
          </w:tcPr>
          <w:p w14:paraId="5433EF06" w14:textId="77777777" w:rsidR="00B051E1" w:rsidRPr="00B9173A" w:rsidRDefault="00B051E1" w:rsidP="00971997">
            <w:pPr>
              <w:pStyle w:val="123"/>
              <w:rPr>
                <w:sz w:val="20"/>
                <w:szCs w:val="20"/>
              </w:rPr>
            </w:pPr>
            <w:r w:rsidRPr="00B9173A">
              <w:rPr>
                <w:sz w:val="20"/>
                <w:szCs w:val="20"/>
              </w:rPr>
              <w:t>Смешанная обработка</w:t>
            </w:r>
          </w:p>
        </w:tc>
        <w:tc>
          <w:tcPr>
            <w:tcW w:w="0" w:type="auto"/>
            <w:vMerge w:val="restart"/>
          </w:tcPr>
          <w:p w14:paraId="6765ACDE" w14:textId="77777777" w:rsidR="00B051E1" w:rsidRPr="00B9173A" w:rsidRDefault="00B051E1" w:rsidP="00971997">
            <w:pPr>
              <w:pStyle w:val="121"/>
              <w:spacing w:before="120" w:after="120"/>
              <w:rPr>
                <w:sz w:val="20"/>
                <w:szCs w:val="20"/>
              </w:rPr>
            </w:pPr>
            <w:r w:rsidRPr="00B9173A">
              <w:rPr>
                <w:sz w:val="20"/>
                <w:szCs w:val="20"/>
              </w:rPr>
              <w:t>ПДн обрабатываются и хранятся в течение сроков, установленных в согласии субъекта ПДн на обработку его ПДн, либо по достижению целей обработки ПДн, либо до отзыва субъектом согласия на обработку ПДн, либо до наступления иных законных оснований прекращения их обработки.</w:t>
            </w:r>
          </w:p>
          <w:p w14:paraId="42A5ABDF" w14:textId="77777777" w:rsidR="00B051E1" w:rsidRPr="00B9173A" w:rsidRDefault="00B051E1" w:rsidP="00971997">
            <w:pPr>
              <w:pStyle w:val="121"/>
              <w:spacing w:before="120" w:after="120"/>
              <w:rPr>
                <w:sz w:val="20"/>
                <w:szCs w:val="20"/>
              </w:rPr>
            </w:pPr>
            <w:r w:rsidRPr="00B9173A">
              <w:rPr>
                <w:sz w:val="20"/>
                <w:szCs w:val="20"/>
              </w:rPr>
              <w:t>ПДн субъекта ПДн уничтожаются ответственным лицом оператора с составлением соответствующего акта.</w:t>
            </w:r>
          </w:p>
        </w:tc>
      </w:tr>
      <w:tr w:rsidR="00B051E1" w:rsidRPr="00971997" w14:paraId="06A46734" w14:textId="77777777" w:rsidTr="00971997">
        <w:trPr>
          <w:cantSplit w:val="0"/>
        </w:trPr>
        <w:tc>
          <w:tcPr>
            <w:tcW w:w="0" w:type="auto"/>
            <w:vMerge/>
          </w:tcPr>
          <w:p w14:paraId="26F77390" w14:textId="77777777" w:rsidR="00B051E1" w:rsidRPr="00B9173A" w:rsidRDefault="00B051E1" w:rsidP="00971997">
            <w:pPr>
              <w:pStyle w:val="121"/>
              <w:rPr>
                <w:sz w:val="20"/>
                <w:szCs w:val="20"/>
              </w:rPr>
            </w:pPr>
          </w:p>
        </w:tc>
        <w:tc>
          <w:tcPr>
            <w:tcW w:w="0" w:type="auto"/>
          </w:tcPr>
          <w:p w14:paraId="7E19112F" w14:textId="3105CDD9" w:rsidR="00B051E1" w:rsidRPr="00B9173A" w:rsidRDefault="00B051E1" w:rsidP="00B051E1">
            <w:pPr>
              <w:pStyle w:val="121"/>
              <w:rPr>
                <w:sz w:val="20"/>
                <w:szCs w:val="20"/>
              </w:rPr>
            </w:pPr>
            <w:r w:rsidRPr="00B9173A">
              <w:rPr>
                <w:sz w:val="20"/>
                <w:szCs w:val="20"/>
              </w:rPr>
              <w:t>Лица, обратившиеся через официальный сайт МАУ ДО ДМШ «Лира»</w:t>
            </w:r>
          </w:p>
        </w:tc>
        <w:tc>
          <w:tcPr>
            <w:tcW w:w="0" w:type="auto"/>
          </w:tcPr>
          <w:p w14:paraId="20D34EBE" w14:textId="77777777" w:rsidR="00B051E1" w:rsidRPr="00B9173A" w:rsidRDefault="00B051E1" w:rsidP="00B051E1">
            <w:pPr>
              <w:pStyle w:val="121"/>
              <w:rPr>
                <w:b/>
                <w:sz w:val="20"/>
                <w:szCs w:val="20"/>
              </w:rPr>
            </w:pPr>
            <w:r w:rsidRPr="00B9173A">
              <w:rPr>
                <w:b/>
                <w:sz w:val="20"/>
                <w:szCs w:val="20"/>
              </w:rPr>
              <w:t>ПДн, не относящиеся к специальным категориям ПДн и/или к биометрическим ПДн:</w:t>
            </w:r>
          </w:p>
          <w:p w14:paraId="09108567" w14:textId="77777777" w:rsidR="00B051E1" w:rsidRPr="00B9173A" w:rsidRDefault="00B051E1" w:rsidP="00B051E1">
            <w:pPr>
              <w:pStyle w:val="121"/>
              <w:numPr>
                <w:ilvl w:val="0"/>
                <w:numId w:val="26"/>
              </w:numPr>
              <w:tabs>
                <w:tab w:val="left" w:pos="105"/>
              </w:tabs>
              <w:rPr>
                <w:sz w:val="20"/>
                <w:szCs w:val="20"/>
              </w:rPr>
            </w:pPr>
            <w:r w:rsidRPr="00B9173A">
              <w:rPr>
                <w:sz w:val="20"/>
                <w:szCs w:val="20"/>
              </w:rPr>
              <w:t>фамилия; имя; отчество;</w:t>
            </w:r>
          </w:p>
          <w:p w14:paraId="59DA88CC" w14:textId="77777777" w:rsidR="00B051E1" w:rsidRPr="00B9173A" w:rsidRDefault="00B051E1" w:rsidP="00B051E1">
            <w:pPr>
              <w:pStyle w:val="121"/>
              <w:numPr>
                <w:ilvl w:val="0"/>
                <w:numId w:val="26"/>
              </w:numPr>
              <w:tabs>
                <w:tab w:val="left" w:pos="105"/>
              </w:tabs>
              <w:rPr>
                <w:sz w:val="20"/>
                <w:szCs w:val="20"/>
              </w:rPr>
            </w:pPr>
            <w:r w:rsidRPr="00B9173A">
              <w:rPr>
                <w:sz w:val="20"/>
                <w:szCs w:val="20"/>
              </w:rPr>
              <w:t>тема и предмет обращения;</w:t>
            </w:r>
          </w:p>
          <w:p w14:paraId="2FBEE5C8" w14:textId="77777777" w:rsidR="00B051E1" w:rsidRPr="00B9173A" w:rsidRDefault="00B051E1" w:rsidP="00B051E1">
            <w:pPr>
              <w:pStyle w:val="121"/>
              <w:numPr>
                <w:ilvl w:val="0"/>
                <w:numId w:val="26"/>
              </w:numPr>
              <w:tabs>
                <w:tab w:val="left" w:pos="105"/>
              </w:tabs>
              <w:rPr>
                <w:sz w:val="20"/>
                <w:szCs w:val="20"/>
              </w:rPr>
            </w:pPr>
            <w:r w:rsidRPr="00B9173A">
              <w:rPr>
                <w:sz w:val="20"/>
                <w:szCs w:val="20"/>
              </w:rPr>
              <w:t>адрес электронной почты;</w:t>
            </w:r>
          </w:p>
          <w:p w14:paraId="22B528EB" w14:textId="0153CFFE" w:rsidR="00B051E1" w:rsidRPr="00B9173A" w:rsidRDefault="00B051E1" w:rsidP="00971997">
            <w:pPr>
              <w:pStyle w:val="121"/>
              <w:numPr>
                <w:ilvl w:val="0"/>
                <w:numId w:val="26"/>
              </w:numPr>
              <w:tabs>
                <w:tab w:val="left" w:pos="105"/>
              </w:tabs>
              <w:rPr>
                <w:sz w:val="20"/>
                <w:szCs w:val="20"/>
              </w:rPr>
            </w:pPr>
            <w:r w:rsidRPr="00B9173A">
              <w:rPr>
                <w:sz w:val="20"/>
                <w:szCs w:val="20"/>
              </w:rPr>
              <w:t>контактные номера телефона.</w:t>
            </w:r>
          </w:p>
        </w:tc>
        <w:tc>
          <w:tcPr>
            <w:tcW w:w="0" w:type="auto"/>
            <w:vMerge/>
          </w:tcPr>
          <w:p w14:paraId="1AEF8821" w14:textId="77777777" w:rsidR="00B051E1" w:rsidRPr="00B051E1" w:rsidRDefault="00B051E1" w:rsidP="00971997">
            <w:pPr>
              <w:pStyle w:val="123"/>
              <w:rPr>
                <w:sz w:val="20"/>
                <w:szCs w:val="20"/>
              </w:rPr>
            </w:pPr>
          </w:p>
        </w:tc>
        <w:tc>
          <w:tcPr>
            <w:tcW w:w="0" w:type="auto"/>
            <w:vMerge/>
          </w:tcPr>
          <w:p w14:paraId="72461BC6" w14:textId="77777777" w:rsidR="00B051E1" w:rsidRPr="00971997" w:rsidRDefault="00B051E1" w:rsidP="00971997">
            <w:pPr>
              <w:pStyle w:val="121"/>
              <w:spacing w:before="120" w:after="120"/>
              <w:rPr>
                <w:sz w:val="20"/>
                <w:szCs w:val="20"/>
              </w:rPr>
            </w:pPr>
          </w:p>
        </w:tc>
      </w:tr>
    </w:tbl>
    <w:p w14:paraId="6D3AF8FA" w14:textId="77777777" w:rsidR="00615FAD" w:rsidRPr="00AC3587" w:rsidRDefault="00615FAD" w:rsidP="00AC3587">
      <w:pPr>
        <w:pStyle w:val="132"/>
      </w:pPr>
    </w:p>
    <w:sectPr w:rsidR="00615FAD" w:rsidRPr="00AC3587" w:rsidSect="0093238C">
      <w:headerReference w:type="even" r:id="rId9"/>
      <w:headerReference w:type="default" r:id="rId10"/>
      <w:footerReference w:type="even" r:id="rId11"/>
      <w:footerReference w:type="default" r:id="rId12"/>
      <w:headerReference w:type="first" r:id="rId13"/>
      <w:footerReference w:type="first" r:id="rId14"/>
      <w:pgSz w:w="11906" w:h="16838"/>
      <w:pgMar w:top="851" w:right="851" w:bottom="851" w:left="1418" w:header="397" w:footer="39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903AF2" w14:textId="77777777" w:rsidR="00E91028" w:rsidRDefault="00E91028" w:rsidP="00CB5F0F">
      <w:pPr>
        <w:spacing w:line="240" w:lineRule="auto"/>
      </w:pPr>
      <w:r>
        <w:separator/>
      </w:r>
    </w:p>
  </w:endnote>
  <w:endnote w:type="continuationSeparator" w:id="0">
    <w:p w14:paraId="252BECAA" w14:textId="77777777" w:rsidR="00E91028" w:rsidRDefault="00E91028" w:rsidP="00CB5F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5EBDBE" w14:textId="77777777" w:rsidR="00971997" w:rsidRDefault="00971997">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5706DA" w14:textId="77777777" w:rsidR="00971997" w:rsidRDefault="00971997" w:rsidP="00CB5F0F">
    <w:pPr>
      <w:pStyle w:val="100"/>
    </w:pPr>
    <w:r>
      <w:fldChar w:fldCharType="begin"/>
    </w:r>
    <w:r>
      <w:instrText xml:space="preserve"> PAGE  \* Arabic  \* MERGEFORMAT </w:instrText>
    </w:r>
    <w:r>
      <w:fldChar w:fldCharType="separate"/>
    </w:r>
    <w:r w:rsidR="00306DEC">
      <w:rPr>
        <w:noProof/>
      </w:rP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986FD4" w14:textId="77777777" w:rsidR="00971997" w:rsidRDefault="00971997">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6859FA" w14:textId="77777777" w:rsidR="00E91028" w:rsidRDefault="00E91028" w:rsidP="00CB5F0F">
      <w:pPr>
        <w:spacing w:line="240" w:lineRule="auto"/>
      </w:pPr>
      <w:r>
        <w:separator/>
      </w:r>
    </w:p>
  </w:footnote>
  <w:footnote w:type="continuationSeparator" w:id="0">
    <w:p w14:paraId="1D3BAC42" w14:textId="77777777" w:rsidR="00E91028" w:rsidRDefault="00E91028" w:rsidP="00CB5F0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59F007" w14:textId="77777777" w:rsidR="00971997" w:rsidRDefault="00306DEC">
    <w:pPr>
      <w:pStyle w:val="af0"/>
    </w:pPr>
    <w:r>
      <w:rPr>
        <w:noProof/>
      </w:rPr>
      <w:pict w14:anchorId="2B982C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26626" o:spid="_x0000_s1026" type="#_x0000_t136" style="position:absolute;left:0;text-align:left;margin-left:0;margin-top:0;width:617.55pt;height:61.75pt;rotation:315;z-index:-251655168;mso-position-horizontal:center;mso-position-horizontal-relative:margin;mso-position-vertical:center;mso-position-vertical-relative:margin" o:allowincell="f" fillcolor="#eaeaea" stroked="f">
          <v:textpath style="font-family:&quot;Times New Roman&quot;;font-size:1pt" string="МАУ ДО ДМШ «Лира»"/>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D76240" w14:textId="77777777" w:rsidR="00971997" w:rsidRDefault="00306DEC" w:rsidP="00CB5F0F">
    <w:pPr>
      <w:pStyle w:val="100"/>
    </w:pPr>
    <w:r>
      <w:rPr>
        <w:noProof/>
      </w:rPr>
      <w:pict w14:anchorId="07EECD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26627" o:spid="_x0000_s1027" type="#_x0000_t136" style="position:absolute;left:0;text-align:left;margin-left:0;margin-top:0;width:617.55pt;height:61.75pt;rotation:315;z-index:-251653120;mso-position-horizontal:center;mso-position-horizontal-relative:margin;mso-position-vertical:center;mso-position-vertical-relative:margin" o:allowincell="f" fillcolor="#eaeaea" stroked="f">
          <v:textpath style="font-family:&quot;Times New Roman&quot;;font-size:1pt" string="МАУ ДО ДМШ «Лира»"/>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9EA2E1" w14:textId="77777777" w:rsidR="00971997" w:rsidRDefault="00306DEC">
    <w:pPr>
      <w:pStyle w:val="af0"/>
    </w:pPr>
    <w:r>
      <w:rPr>
        <w:noProof/>
      </w:rPr>
      <w:pict w14:anchorId="6F55A7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26625" o:spid="_x0000_s1025" type="#_x0000_t136" style="position:absolute;left:0;text-align:left;margin-left:0;margin-top:0;width:617.55pt;height:61.75pt;rotation:315;z-index:-251657216;mso-position-horizontal:center;mso-position-horizontal-relative:margin;mso-position-vertical:center;mso-position-vertical-relative:margin" o:allowincell="f" fillcolor="#eaeaea" stroked="f">
          <v:textpath style="font-family:&quot;Times New Roman&quot;;font-size:1pt" string="МАУ ДО ДМШ «Лир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14E54"/>
    <w:multiLevelType w:val="multilevel"/>
    <w:tmpl w:val="C480EDFC"/>
    <w:numStyleLink w:val="a"/>
  </w:abstractNum>
  <w:abstractNum w:abstractNumId="1">
    <w:nsid w:val="0DB1706F"/>
    <w:multiLevelType w:val="multilevel"/>
    <w:tmpl w:val="5A02643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2143FD1"/>
    <w:multiLevelType w:val="multilevel"/>
    <w:tmpl w:val="E8361A16"/>
    <w:styleLink w:val="a0"/>
    <w:lvl w:ilvl="0">
      <w:start w:val="1"/>
      <w:numFmt w:val="russianUpper"/>
      <w:suff w:val="nothing"/>
      <w:lvlText w:val="Приложение %1"/>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nsid w:val="153C665B"/>
    <w:multiLevelType w:val="multilevel"/>
    <w:tmpl w:val="C480EDFC"/>
    <w:styleLink w:val="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4">
    <w:nsid w:val="1895548C"/>
    <w:multiLevelType w:val="multilevel"/>
    <w:tmpl w:val="C480EDFC"/>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5">
    <w:nsid w:val="1C24473E"/>
    <w:multiLevelType w:val="multilevel"/>
    <w:tmpl w:val="E7FC3178"/>
    <w:styleLink w:val="a1"/>
    <w:lvl w:ilvl="0">
      <w:start w:val="1"/>
      <w:numFmt w:val="bullet"/>
      <w:lvlText w:val=""/>
      <w:lvlJc w:val="left"/>
      <w:pPr>
        <w:ind w:left="709" w:hanging="284"/>
      </w:pPr>
      <w:rPr>
        <w:rFonts w:ascii="Symbol" w:hAnsi="Symbol" w:hint="default"/>
        <w:color w:val="auto"/>
      </w:rPr>
    </w:lvl>
    <w:lvl w:ilvl="1">
      <w:start w:val="1"/>
      <w:numFmt w:val="russianLower"/>
      <w:lvlText w:val="%2)"/>
      <w:lvlJc w:val="left"/>
      <w:pPr>
        <w:ind w:left="1061" w:hanging="284"/>
      </w:pPr>
      <w:rPr>
        <w:rFonts w:hint="default"/>
      </w:rPr>
    </w:lvl>
    <w:lvl w:ilvl="2">
      <w:start w:val="1"/>
      <w:numFmt w:val="none"/>
      <w:lvlText w:val=""/>
      <w:lvlJc w:val="left"/>
      <w:pPr>
        <w:ind w:left="1413" w:hanging="284"/>
      </w:pPr>
      <w:rPr>
        <w:rFonts w:hint="default"/>
      </w:rPr>
    </w:lvl>
    <w:lvl w:ilvl="3">
      <w:start w:val="1"/>
      <w:numFmt w:val="none"/>
      <w:lvlText w:val=""/>
      <w:lvlJc w:val="left"/>
      <w:pPr>
        <w:ind w:left="1765" w:hanging="284"/>
      </w:pPr>
      <w:rPr>
        <w:rFonts w:hint="default"/>
      </w:rPr>
    </w:lvl>
    <w:lvl w:ilvl="4">
      <w:start w:val="1"/>
      <w:numFmt w:val="none"/>
      <w:lvlText w:val=""/>
      <w:lvlJc w:val="left"/>
      <w:pPr>
        <w:ind w:left="2117" w:hanging="284"/>
      </w:pPr>
      <w:rPr>
        <w:rFonts w:hint="default"/>
      </w:rPr>
    </w:lvl>
    <w:lvl w:ilvl="5">
      <w:start w:val="1"/>
      <w:numFmt w:val="none"/>
      <w:lvlText w:val=""/>
      <w:lvlJc w:val="left"/>
      <w:pPr>
        <w:ind w:left="2469" w:hanging="284"/>
      </w:pPr>
      <w:rPr>
        <w:rFonts w:hint="default"/>
      </w:rPr>
    </w:lvl>
    <w:lvl w:ilvl="6">
      <w:start w:val="1"/>
      <w:numFmt w:val="none"/>
      <w:lvlText w:val=""/>
      <w:lvlJc w:val="left"/>
      <w:pPr>
        <w:ind w:left="2821" w:hanging="284"/>
      </w:pPr>
      <w:rPr>
        <w:rFonts w:hint="default"/>
      </w:rPr>
    </w:lvl>
    <w:lvl w:ilvl="7">
      <w:start w:val="1"/>
      <w:numFmt w:val="none"/>
      <w:lvlText w:val=""/>
      <w:lvlJc w:val="left"/>
      <w:pPr>
        <w:ind w:left="3173" w:hanging="284"/>
      </w:pPr>
      <w:rPr>
        <w:rFonts w:hint="default"/>
      </w:rPr>
    </w:lvl>
    <w:lvl w:ilvl="8">
      <w:start w:val="1"/>
      <w:numFmt w:val="none"/>
      <w:lvlText w:val=""/>
      <w:lvlJc w:val="left"/>
      <w:pPr>
        <w:ind w:left="3525" w:hanging="284"/>
      </w:pPr>
      <w:rPr>
        <w:rFonts w:hint="default"/>
      </w:rPr>
    </w:lvl>
  </w:abstractNum>
  <w:abstractNum w:abstractNumId="6">
    <w:nsid w:val="1F845348"/>
    <w:multiLevelType w:val="multilevel"/>
    <w:tmpl w:val="5A02643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F9606BE"/>
    <w:multiLevelType w:val="multilevel"/>
    <w:tmpl w:val="5A02643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4AF7DCC"/>
    <w:multiLevelType w:val="multilevel"/>
    <w:tmpl w:val="610C9DB0"/>
    <w:styleLink w:val="a2"/>
    <w:lvl w:ilvl="0">
      <w:start w:val="1"/>
      <w:numFmt w:val="russianLower"/>
      <w:lvlText w:val="%1)"/>
      <w:lvlJc w:val="left"/>
      <w:pPr>
        <w:ind w:left="709" w:hanging="383"/>
      </w:pPr>
      <w:rPr>
        <w:rFonts w:hint="default"/>
      </w:rPr>
    </w:lvl>
    <w:lvl w:ilvl="1">
      <w:start w:val="1"/>
      <w:numFmt w:val="bullet"/>
      <w:lvlText w:val=""/>
      <w:lvlJc w:val="left"/>
      <w:pPr>
        <w:ind w:left="1066" w:hanging="383"/>
      </w:pPr>
      <w:rPr>
        <w:rFonts w:ascii="Symbol" w:hAnsi="Symbol" w:hint="default"/>
        <w:caps w:val="0"/>
        <w:color w:val="auto"/>
        <w:vertAlign w:val="baseline"/>
      </w:rPr>
    </w:lvl>
    <w:lvl w:ilvl="2">
      <w:start w:val="1"/>
      <w:numFmt w:val="none"/>
      <w:lvlText w:val=""/>
      <w:lvlJc w:val="left"/>
      <w:pPr>
        <w:ind w:left="1423" w:hanging="383"/>
      </w:pPr>
      <w:rPr>
        <w:rFonts w:hint="default"/>
      </w:rPr>
    </w:lvl>
    <w:lvl w:ilvl="3">
      <w:start w:val="1"/>
      <w:numFmt w:val="none"/>
      <w:lvlText w:val=""/>
      <w:lvlJc w:val="left"/>
      <w:pPr>
        <w:ind w:left="1780" w:hanging="383"/>
      </w:pPr>
      <w:rPr>
        <w:rFonts w:hint="default"/>
      </w:rPr>
    </w:lvl>
    <w:lvl w:ilvl="4">
      <w:start w:val="1"/>
      <w:numFmt w:val="none"/>
      <w:lvlText w:val=""/>
      <w:lvlJc w:val="left"/>
      <w:pPr>
        <w:ind w:left="2137" w:hanging="383"/>
      </w:pPr>
      <w:rPr>
        <w:rFonts w:hint="default"/>
      </w:rPr>
    </w:lvl>
    <w:lvl w:ilvl="5">
      <w:start w:val="1"/>
      <w:numFmt w:val="none"/>
      <w:lvlText w:val=""/>
      <w:lvlJc w:val="left"/>
      <w:pPr>
        <w:ind w:left="2494" w:hanging="383"/>
      </w:pPr>
      <w:rPr>
        <w:rFonts w:hint="default"/>
      </w:rPr>
    </w:lvl>
    <w:lvl w:ilvl="6">
      <w:start w:val="1"/>
      <w:numFmt w:val="none"/>
      <w:lvlText w:val=""/>
      <w:lvlJc w:val="left"/>
      <w:pPr>
        <w:ind w:left="2851" w:hanging="383"/>
      </w:pPr>
      <w:rPr>
        <w:rFonts w:hint="default"/>
      </w:rPr>
    </w:lvl>
    <w:lvl w:ilvl="7">
      <w:start w:val="1"/>
      <w:numFmt w:val="none"/>
      <w:lvlText w:val=""/>
      <w:lvlJc w:val="left"/>
      <w:pPr>
        <w:ind w:left="3208" w:hanging="383"/>
      </w:pPr>
      <w:rPr>
        <w:rFonts w:hint="default"/>
      </w:rPr>
    </w:lvl>
    <w:lvl w:ilvl="8">
      <w:start w:val="1"/>
      <w:numFmt w:val="none"/>
      <w:lvlText w:val=""/>
      <w:lvlJc w:val="left"/>
      <w:pPr>
        <w:ind w:left="3565" w:hanging="383"/>
      </w:pPr>
      <w:rPr>
        <w:rFonts w:hint="default"/>
      </w:rPr>
    </w:lvl>
  </w:abstractNum>
  <w:abstractNum w:abstractNumId="9">
    <w:nsid w:val="27104E1C"/>
    <w:multiLevelType w:val="multilevel"/>
    <w:tmpl w:val="5A02643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8BC6228"/>
    <w:multiLevelType w:val="multilevel"/>
    <w:tmpl w:val="C8F2A6EE"/>
    <w:styleLink w:val="a3"/>
    <w:lvl w:ilvl="0">
      <w:start w:val="1"/>
      <w:numFmt w:val="none"/>
      <w:lvlText w:val=""/>
      <w:lvlJc w:val="right"/>
      <w:pPr>
        <w:ind w:left="709" w:hanging="142"/>
      </w:pPr>
      <w:rPr>
        <w:rFonts w:ascii="Wingdings" w:hAnsi="Wingdings" w:hint="default"/>
      </w:rPr>
    </w:lvl>
    <w:lvl w:ilvl="1">
      <w:start w:val="1"/>
      <w:numFmt w:val="none"/>
      <w:lvlText w:val=""/>
      <w:lvlJc w:val="right"/>
      <w:pPr>
        <w:ind w:left="1066" w:hanging="142"/>
      </w:pPr>
      <w:rPr>
        <w:rFonts w:ascii="Wingdings" w:hAnsi="Wingdings" w:hint="default"/>
      </w:rPr>
    </w:lvl>
    <w:lvl w:ilvl="2">
      <w:start w:val="1"/>
      <w:numFmt w:val="none"/>
      <w:lvlText w:val=""/>
      <w:lvlJc w:val="left"/>
      <w:pPr>
        <w:ind w:left="1423" w:hanging="142"/>
      </w:pPr>
      <w:rPr>
        <w:rFonts w:hint="default"/>
      </w:rPr>
    </w:lvl>
    <w:lvl w:ilvl="3">
      <w:start w:val="1"/>
      <w:numFmt w:val="none"/>
      <w:lvlText w:val=""/>
      <w:lvlJc w:val="left"/>
      <w:pPr>
        <w:ind w:left="1780" w:hanging="142"/>
      </w:pPr>
      <w:rPr>
        <w:rFonts w:hint="default"/>
      </w:rPr>
    </w:lvl>
    <w:lvl w:ilvl="4">
      <w:start w:val="1"/>
      <w:numFmt w:val="none"/>
      <w:lvlText w:val=""/>
      <w:lvlJc w:val="left"/>
      <w:pPr>
        <w:ind w:left="2137" w:hanging="142"/>
      </w:pPr>
      <w:rPr>
        <w:rFonts w:hint="default"/>
      </w:rPr>
    </w:lvl>
    <w:lvl w:ilvl="5">
      <w:start w:val="1"/>
      <w:numFmt w:val="none"/>
      <w:lvlText w:val=""/>
      <w:lvlJc w:val="left"/>
      <w:pPr>
        <w:ind w:left="2494" w:hanging="142"/>
      </w:pPr>
      <w:rPr>
        <w:rFonts w:hint="default"/>
      </w:rPr>
    </w:lvl>
    <w:lvl w:ilvl="6">
      <w:start w:val="1"/>
      <w:numFmt w:val="none"/>
      <w:lvlText w:val=""/>
      <w:lvlJc w:val="left"/>
      <w:pPr>
        <w:ind w:left="2851" w:hanging="142"/>
      </w:pPr>
      <w:rPr>
        <w:rFonts w:hint="default"/>
      </w:rPr>
    </w:lvl>
    <w:lvl w:ilvl="7">
      <w:start w:val="1"/>
      <w:numFmt w:val="none"/>
      <w:lvlText w:val=""/>
      <w:lvlJc w:val="left"/>
      <w:pPr>
        <w:ind w:left="3208" w:hanging="142"/>
      </w:pPr>
      <w:rPr>
        <w:rFonts w:hint="default"/>
      </w:rPr>
    </w:lvl>
    <w:lvl w:ilvl="8">
      <w:start w:val="1"/>
      <w:numFmt w:val="none"/>
      <w:lvlText w:val=""/>
      <w:lvlJc w:val="left"/>
      <w:pPr>
        <w:ind w:left="3565" w:hanging="142"/>
      </w:pPr>
      <w:rPr>
        <w:rFonts w:hint="default"/>
      </w:rPr>
    </w:lvl>
  </w:abstractNum>
  <w:abstractNum w:abstractNumId="11">
    <w:nsid w:val="29D63744"/>
    <w:multiLevelType w:val="multilevel"/>
    <w:tmpl w:val="5A02643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A175D7B"/>
    <w:multiLevelType w:val="multilevel"/>
    <w:tmpl w:val="24540810"/>
    <w:styleLink w:val="a4"/>
    <w:lvl w:ilvl="0">
      <w:start w:val="1"/>
      <w:numFmt w:val="none"/>
      <w:lvlText w:val="%1–"/>
      <w:lvlJc w:val="left"/>
      <w:pPr>
        <w:ind w:left="709" w:hanging="284"/>
      </w:pPr>
      <w:rPr>
        <w:rFonts w:hint="default"/>
      </w:rPr>
    </w:lvl>
    <w:lvl w:ilvl="1">
      <w:start w:val="1"/>
      <w:numFmt w:val="bullet"/>
      <w:lvlText w:val=""/>
      <w:lvlJc w:val="left"/>
      <w:pPr>
        <w:ind w:left="1066" w:hanging="284"/>
      </w:pPr>
      <w:rPr>
        <w:rFonts w:ascii="Symbol" w:hAnsi="Symbol" w:hint="default"/>
        <w:color w:val="auto"/>
      </w:rPr>
    </w:lvl>
    <w:lvl w:ilvl="2">
      <w:start w:val="1"/>
      <w:numFmt w:val="none"/>
      <w:lvlText w:val=""/>
      <w:lvlJc w:val="left"/>
      <w:pPr>
        <w:ind w:left="1423" w:hanging="284"/>
      </w:pPr>
      <w:rPr>
        <w:rFonts w:hint="default"/>
      </w:rPr>
    </w:lvl>
    <w:lvl w:ilvl="3">
      <w:start w:val="1"/>
      <w:numFmt w:val="none"/>
      <w:lvlText w:val=""/>
      <w:lvlJc w:val="left"/>
      <w:pPr>
        <w:ind w:left="1780" w:hanging="284"/>
      </w:pPr>
      <w:rPr>
        <w:rFonts w:hint="default"/>
      </w:rPr>
    </w:lvl>
    <w:lvl w:ilvl="4">
      <w:start w:val="1"/>
      <w:numFmt w:val="none"/>
      <w:lvlText w:val=""/>
      <w:lvlJc w:val="left"/>
      <w:pPr>
        <w:ind w:left="2137" w:hanging="284"/>
      </w:pPr>
      <w:rPr>
        <w:rFonts w:hint="default"/>
      </w:rPr>
    </w:lvl>
    <w:lvl w:ilvl="5">
      <w:start w:val="1"/>
      <w:numFmt w:val="none"/>
      <w:lvlText w:val=""/>
      <w:lvlJc w:val="left"/>
      <w:pPr>
        <w:ind w:left="2494" w:hanging="284"/>
      </w:pPr>
      <w:rPr>
        <w:rFonts w:hint="default"/>
      </w:rPr>
    </w:lvl>
    <w:lvl w:ilvl="6">
      <w:start w:val="1"/>
      <w:numFmt w:val="none"/>
      <w:lvlText w:val=""/>
      <w:lvlJc w:val="left"/>
      <w:pPr>
        <w:ind w:left="2851" w:hanging="284"/>
      </w:pPr>
      <w:rPr>
        <w:rFonts w:hint="default"/>
      </w:rPr>
    </w:lvl>
    <w:lvl w:ilvl="7">
      <w:start w:val="1"/>
      <w:numFmt w:val="none"/>
      <w:lvlText w:val=""/>
      <w:lvlJc w:val="left"/>
      <w:pPr>
        <w:ind w:left="3208" w:hanging="284"/>
      </w:pPr>
      <w:rPr>
        <w:rFonts w:hint="default"/>
      </w:rPr>
    </w:lvl>
    <w:lvl w:ilvl="8">
      <w:start w:val="1"/>
      <w:numFmt w:val="none"/>
      <w:lvlText w:val=""/>
      <w:lvlJc w:val="left"/>
      <w:pPr>
        <w:ind w:left="3565" w:hanging="284"/>
      </w:pPr>
      <w:rPr>
        <w:rFonts w:hint="default"/>
      </w:rPr>
    </w:lvl>
  </w:abstractNum>
  <w:abstractNum w:abstractNumId="13">
    <w:nsid w:val="2B5D5A4B"/>
    <w:multiLevelType w:val="multilevel"/>
    <w:tmpl w:val="24540810"/>
    <w:numStyleLink w:val="a4"/>
  </w:abstractNum>
  <w:abstractNum w:abstractNumId="14">
    <w:nsid w:val="2B6164CF"/>
    <w:multiLevelType w:val="multilevel"/>
    <w:tmpl w:val="24540810"/>
    <w:numStyleLink w:val="a4"/>
  </w:abstractNum>
  <w:abstractNum w:abstractNumId="15">
    <w:nsid w:val="35DA1ADF"/>
    <w:multiLevelType w:val="multilevel"/>
    <w:tmpl w:val="544A096A"/>
    <w:styleLink w:val="a5"/>
    <w:lvl w:ilvl="0">
      <w:start w:val="1"/>
      <w:numFmt w:val="bullet"/>
      <w:lvlText w:val=""/>
      <w:lvlJc w:val="left"/>
      <w:pPr>
        <w:ind w:left="360" w:hanging="360"/>
      </w:pPr>
      <w:rPr>
        <w:rFonts w:ascii="Webdings" w:hAnsi="Webdings" w:hint="default"/>
      </w:rPr>
    </w:lvl>
    <w:lvl w:ilvl="1">
      <w:start w:val="1"/>
      <w:numFmt w:val="bullet"/>
      <w:lvlText w:val=""/>
      <w:lvlJc w:val="left"/>
      <w:pPr>
        <w:ind w:left="720" w:hanging="360"/>
      </w:pPr>
      <w:rPr>
        <w:rFonts w:ascii="Webdings" w:hAnsi="Webdings" w:hint="default"/>
      </w:rPr>
    </w:lvl>
    <w:lvl w:ilvl="2">
      <w:start w:val="1"/>
      <w:numFmt w:val="bullet"/>
      <w:lvlText w:val=""/>
      <w:lvlJc w:val="left"/>
      <w:pPr>
        <w:ind w:left="1080" w:hanging="360"/>
      </w:pPr>
      <w:rPr>
        <w:rFonts w:ascii="Webdings" w:hAnsi="Webdings" w:hint="default"/>
      </w:rPr>
    </w:lvl>
    <w:lvl w:ilvl="3">
      <w:start w:val="1"/>
      <w:numFmt w:val="bullet"/>
      <w:lvlText w:val=""/>
      <w:lvlJc w:val="left"/>
      <w:pPr>
        <w:ind w:left="1440" w:hanging="360"/>
      </w:pPr>
      <w:rPr>
        <w:rFonts w:ascii="Webdings" w:hAnsi="Webdings" w:hint="default"/>
      </w:rPr>
    </w:lvl>
    <w:lvl w:ilvl="4">
      <w:start w:val="1"/>
      <w:numFmt w:val="bullet"/>
      <w:lvlText w:val=""/>
      <w:lvlJc w:val="left"/>
      <w:pPr>
        <w:ind w:left="1800" w:hanging="360"/>
      </w:pPr>
      <w:rPr>
        <w:rFonts w:ascii="Webdings" w:hAnsi="Webdings" w:hint="default"/>
      </w:rPr>
    </w:lvl>
    <w:lvl w:ilvl="5">
      <w:start w:val="1"/>
      <w:numFmt w:val="bullet"/>
      <w:lvlText w:val=""/>
      <w:lvlJc w:val="left"/>
      <w:pPr>
        <w:ind w:left="2160" w:hanging="360"/>
      </w:pPr>
      <w:rPr>
        <w:rFonts w:ascii="Webdings" w:hAnsi="Webdings" w:hint="default"/>
      </w:rPr>
    </w:lvl>
    <w:lvl w:ilvl="6">
      <w:start w:val="1"/>
      <w:numFmt w:val="bullet"/>
      <w:lvlText w:val=""/>
      <w:lvlJc w:val="left"/>
      <w:pPr>
        <w:ind w:left="2520" w:hanging="360"/>
      </w:pPr>
      <w:rPr>
        <w:rFonts w:ascii="Webdings" w:hAnsi="Webdings" w:hint="default"/>
      </w:rPr>
    </w:lvl>
    <w:lvl w:ilvl="7">
      <w:start w:val="1"/>
      <w:numFmt w:val="bullet"/>
      <w:lvlText w:val=""/>
      <w:lvlJc w:val="left"/>
      <w:pPr>
        <w:ind w:left="2880" w:hanging="360"/>
      </w:pPr>
      <w:rPr>
        <w:rFonts w:ascii="Webdings" w:hAnsi="Webdings" w:hint="default"/>
      </w:rPr>
    </w:lvl>
    <w:lvl w:ilvl="8">
      <w:start w:val="1"/>
      <w:numFmt w:val="bullet"/>
      <w:lvlText w:val=""/>
      <w:lvlJc w:val="left"/>
      <w:pPr>
        <w:ind w:left="3240" w:hanging="360"/>
      </w:pPr>
      <w:rPr>
        <w:rFonts w:ascii="Webdings" w:hAnsi="Webdings" w:hint="default"/>
      </w:rPr>
    </w:lvl>
  </w:abstractNum>
  <w:abstractNum w:abstractNumId="16">
    <w:nsid w:val="408E56CD"/>
    <w:multiLevelType w:val="multilevel"/>
    <w:tmpl w:val="24540810"/>
    <w:numStyleLink w:val="a4"/>
  </w:abstractNum>
  <w:abstractNum w:abstractNumId="17">
    <w:nsid w:val="41C554F0"/>
    <w:multiLevelType w:val="multilevel"/>
    <w:tmpl w:val="24540810"/>
    <w:numStyleLink w:val="a4"/>
  </w:abstractNum>
  <w:abstractNum w:abstractNumId="18">
    <w:nsid w:val="455E7BC9"/>
    <w:multiLevelType w:val="multilevel"/>
    <w:tmpl w:val="5A026434"/>
    <w:styleLink w:val="4"/>
    <w:lvl w:ilvl="0">
      <w:start w:val="1"/>
      <w:numFmt w:val="none"/>
      <w:lvlText w:val="–"/>
      <w:lvlJc w:val="left"/>
      <w:pPr>
        <w:ind w:left="227" w:hanging="227"/>
      </w:pPr>
      <w:rPr>
        <w:rFonts w:hint="default"/>
      </w:rPr>
    </w:lvl>
    <w:lvl w:ilvl="1">
      <w:start w:val="1"/>
      <w:numFmt w:val="bullet"/>
      <w:lvlText w:val=""/>
      <w:lvlJc w:val="left"/>
      <w:pPr>
        <w:ind w:left="511" w:hanging="227"/>
      </w:pPr>
      <w:rPr>
        <w:rFonts w:ascii="Symbol" w:hAnsi="Symbol" w:hint="default"/>
        <w:color w:val="auto"/>
      </w:rPr>
    </w:lvl>
    <w:lvl w:ilvl="2">
      <w:start w:val="1"/>
      <w:numFmt w:val="none"/>
      <w:lvlText w:val=""/>
      <w:lvlJc w:val="left"/>
      <w:pPr>
        <w:ind w:left="795" w:hanging="227"/>
      </w:pPr>
      <w:rPr>
        <w:rFonts w:hint="default"/>
      </w:rPr>
    </w:lvl>
    <w:lvl w:ilvl="3">
      <w:start w:val="1"/>
      <w:numFmt w:val="none"/>
      <w:lvlText w:val=""/>
      <w:lvlJc w:val="left"/>
      <w:pPr>
        <w:ind w:left="1079" w:hanging="227"/>
      </w:pPr>
      <w:rPr>
        <w:rFonts w:hint="default"/>
      </w:rPr>
    </w:lvl>
    <w:lvl w:ilvl="4">
      <w:start w:val="1"/>
      <w:numFmt w:val="none"/>
      <w:lvlText w:val=""/>
      <w:lvlJc w:val="left"/>
      <w:pPr>
        <w:ind w:left="1363" w:hanging="227"/>
      </w:pPr>
      <w:rPr>
        <w:rFonts w:hint="default"/>
      </w:rPr>
    </w:lvl>
    <w:lvl w:ilvl="5">
      <w:start w:val="1"/>
      <w:numFmt w:val="none"/>
      <w:lvlText w:val=""/>
      <w:lvlJc w:val="left"/>
      <w:pPr>
        <w:ind w:left="1647" w:hanging="227"/>
      </w:pPr>
      <w:rPr>
        <w:rFonts w:hint="default"/>
      </w:rPr>
    </w:lvl>
    <w:lvl w:ilvl="6">
      <w:start w:val="1"/>
      <w:numFmt w:val="none"/>
      <w:lvlText w:val=""/>
      <w:lvlJc w:val="left"/>
      <w:pPr>
        <w:ind w:left="1931" w:hanging="227"/>
      </w:pPr>
      <w:rPr>
        <w:rFonts w:hint="default"/>
      </w:rPr>
    </w:lvl>
    <w:lvl w:ilvl="7">
      <w:start w:val="1"/>
      <w:numFmt w:val="none"/>
      <w:lvlText w:val=""/>
      <w:lvlJc w:val="left"/>
      <w:pPr>
        <w:ind w:left="2215" w:hanging="227"/>
      </w:pPr>
      <w:rPr>
        <w:rFonts w:hint="default"/>
      </w:rPr>
    </w:lvl>
    <w:lvl w:ilvl="8">
      <w:start w:val="1"/>
      <w:numFmt w:val="none"/>
      <w:lvlText w:val=""/>
      <w:lvlJc w:val="left"/>
      <w:pPr>
        <w:ind w:left="2499" w:hanging="227"/>
      </w:pPr>
      <w:rPr>
        <w:rFonts w:hint="default"/>
      </w:rPr>
    </w:lvl>
  </w:abstractNum>
  <w:abstractNum w:abstractNumId="19">
    <w:nsid w:val="4669651A"/>
    <w:multiLevelType w:val="multilevel"/>
    <w:tmpl w:val="BFD84990"/>
    <w:styleLink w:val="a6"/>
    <w:lvl w:ilvl="0">
      <w:start w:val="1"/>
      <w:numFmt w:val="none"/>
      <w:suff w:val="space"/>
      <w:lvlText w:val="–"/>
      <w:lvlJc w:val="left"/>
      <w:pPr>
        <w:ind w:left="0" w:firstLine="709"/>
      </w:pPr>
      <w:rPr>
        <w:rFonts w:hint="default"/>
      </w:rPr>
    </w:lvl>
    <w:lvl w:ilvl="1">
      <w:start w:val="1"/>
      <w:numFmt w:val="none"/>
      <w:lvlText w:val=""/>
      <w:lvlJc w:val="left"/>
      <w:pPr>
        <w:ind w:left="0" w:firstLine="709"/>
      </w:pPr>
      <w:rPr>
        <w:rFonts w:hint="default"/>
      </w:rPr>
    </w:lvl>
    <w:lvl w:ilvl="2">
      <w:start w:val="1"/>
      <w:numFmt w:val="none"/>
      <w:lvlText w:val=""/>
      <w:lvlJc w:val="left"/>
      <w:pPr>
        <w:ind w:left="0" w:firstLine="709"/>
      </w:pPr>
      <w:rPr>
        <w:rFonts w:hint="default"/>
      </w:rPr>
    </w:lvl>
    <w:lvl w:ilvl="3">
      <w:start w:val="1"/>
      <w:numFmt w:val="none"/>
      <w:lvlText w:val=""/>
      <w:lvlJc w:val="left"/>
      <w:pPr>
        <w:ind w:left="0" w:firstLine="709"/>
      </w:pPr>
      <w:rPr>
        <w:rFonts w:hint="default"/>
      </w:rPr>
    </w:lvl>
    <w:lvl w:ilvl="4">
      <w:start w:val="1"/>
      <w:numFmt w:val="none"/>
      <w:lvlText w:val=""/>
      <w:lvlJc w:val="left"/>
      <w:pPr>
        <w:ind w:left="0" w:firstLine="709"/>
      </w:pPr>
      <w:rPr>
        <w:rFonts w:hint="default"/>
      </w:rPr>
    </w:lvl>
    <w:lvl w:ilvl="5">
      <w:start w:val="1"/>
      <w:numFmt w:val="none"/>
      <w:lvlText w:val=""/>
      <w:lvlJc w:val="left"/>
      <w:pPr>
        <w:ind w:left="0" w:firstLine="709"/>
      </w:pPr>
      <w:rPr>
        <w:rFonts w:hint="default"/>
      </w:rPr>
    </w:lvl>
    <w:lvl w:ilvl="6">
      <w:start w:val="1"/>
      <w:numFmt w:val="none"/>
      <w:lvlText w:val=""/>
      <w:lvlJc w:val="left"/>
      <w:pPr>
        <w:ind w:left="0" w:firstLine="709"/>
      </w:pPr>
      <w:rPr>
        <w:rFonts w:hint="default"/>
      </w:rPr>
    </w:lvl>
    <w:lvl w:ilvl="7">
      <w:start w:val="1"/>
      <w:numFmt w:val="none"/>
      <w:lvlText w:val=""/>
      <w:lvlJc w:val="left"/>
      <w:pPr>
        <w:ind w:left="0" w:firstLine="709"/>
      </w:pPr>
      <w:rPr>
        <w:rFonts w:hint="default"/>
      </w:rPr>
    </w:lvl>
    <w:lvl w:ilvl="8">
      <w:start w:val="1"/>
      <w:numFmt w:val="none"/>
      <w:lvlText w:val=""/>
      <w:lvlJc w:val="left"/>
      <w:pPr>
        <w:ind w:left="0" w:firstLine="709"/>
      </w:pPr>
      <w:rPr>
        <w:rFonts w:hint="default"/>
      </w:rPr>
    </w:lvl>
  </w:abstractNum>
  <w:abstractNum w:abstractNumId="20">
    <w:nsid w:val="48C87055"/>
    <w:multiLevelType w:val="multilevel"/>
    <w:tmpl w:val="5A02643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CAF0CBF"/>
    <w:multiLevelType w:val="multilevel"/>
    <w:tmpl w:val="24540810"/>
    <w:numStyleLink w:val="a4"/>
  </w:abstractNum>
  <w:abstractNum w:abstractNumId="22">
    <w:nsid w:val="4D004652"/>
    <w:multiLevelType w:val="multilevel"/>
    <w:tmpl w:val="24540810"/>
    <w:numStyleLink w:val="a4"/>
  </w:abstractNum>
  <w:abstractNum w:abstractNumId="23">
    <w:nsid w:val="51CB1AB1"/>
    <w:multiLevelType w:val="multilevel"/>
    <w:tmpl w:val="5A026434"/>
    <w:numStyleLink w:val="4"/>
  </w:abstractNum>
  <w:abstractNum w:abstractNumId="24">
    <w:nsid w:val="570F1375"/>
    <w:multiLevelType w:val="multilevel"/>
    <w:tmpl w:val="3EE8BCC4"/>
    <w:styleLink w:val="a7"/>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25">
    <w:nsid w:val="59182EE6"/>
    <w:multiLevelType w:val="multilevel"/>
    <w:tmpl w:val="24540810"/>
    <w:numStyleLink w:val="a4"/>
  </w:abstractNum>
  <w:abstractNum w:abstractNumId="26">
    <w:nsid w:val="5D5969FE"/>
    <w:multiLevelType w:val="multilevel"/>
    <w:tmpl w:val="24540810"/>
    <w:numStyleLink w:val="a4"/>
  </w:abstractNum>
  <w:abstractNum w:abstractNumId="27">
    <w:nsid w:val="65C331C8"/>
    <w:multiLevelType w:val="multilevel"/>
    <w:tmpl w:val="5A02643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B2417AF"/>
    <w:multiLevelType w:val="multilevel"/>
    <w:tmpl w:val="24540810"/>
    <w:numStyleLink w:val="a4"/>
  </w:abstractNum>
  <w:abstractNum w:abstractNumId="29">
    <w:nsid w:val="6B377C04"/>
    <w:multiLevelType w:val="multilevel"/>
    <w:tmpl w:val="1244423E"/>
    <w:lvl w:ilvl="0">
      <w:numFmt w:val="decimal"/>
      <w:pStyle w:val="12"/>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B6F56D5"/>
    <w:multiLevelType w:val="multilevel"/>
    <w:tmpl w:val="24540810"/>
    <w:numStyleLink w:val="a4"/>
  </w:abstractNum>
  <w:abstractNum w:abstractNumId="31">
    <w:nsid w:val="6E2255AC"/>
    <w:multiLevelType w:val="multilevel"/>
    <w:tmpl w:val="1244423E"/>
    <w:styleLink w:val="a8"/>
    <w:lvl w:ilvl="0">
      <w:start w:val="1"/>
      <w:numFmt w:val="decimal"/>
      <w:suff w:val="nothing"/>
      <w:lvlText w:val="Приложение № %1"/>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2">
    <w:nsid w:val="718B2704"/>
    <w:multiLevelType w:val="multilevel"/>
    <w:tmpl w:val="24540810"/>
    <w:numStyleLink w:val="a4"/>
  </w:abstractNum>
  <w:abstractNum w:abstractNumId="33">
    <w:nsid w:val="72F5686D"/>
    <w:multiLevelType w:val="multilevel"/>
    <w:tmpl w:val="C480EDFC"/>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num w:numId="1">
    <w:abstractNumId w:val="3"/>
  </w:num>
  <w:num w:numId="2">
    <w:abstractNumId w:val="31"/>
  </w:num>
  <w:num w:numId="3">
    <w:abstractNumId w:val="2"/>
  </w:num>
  <w:num w:numId="4">
    <w:abstractNumId w:val="8"/>
  </w:num>
  <w:num w:numId="5">
    <w:abstractNumId w:val="12"/>
  </w:num>
  <w:num w:numId="6">
    <w:abstractNumId w:val="10"/>
  </w:num>
  <w:num w:numId="7">
    <w:abstractNumId w:val="15"/>
  </w:num>
  <w:num w:numId="8">
    <w:abstractNumId w:val="29"/>
  </w:num>
  <w:num w:numId="9">
    <w:abstractNumId w:val="18"/>
  </w:num>
  <w:num w:numId="10">
    <w:abstractNumId w:val="24"/>
  </w:num>
  <w:num w:numId="11">
    <w:abstractNumId w:val="19"/>
  </w:num>
  <w:num w:numId="12">
    <w:abstractNumId w:val="5"/>
  </w:num>
  <w:num w:numId="13">
    <w:abstractNumId w:val="0"/>
  </w:num>
  <w:num w:numId="14">
    <w:abstractNumId w:val="28"/>
  </w:num>
  <w:num w:numId="15">
    <w:abstractNumId w:val="17"/>
  </w:num>
  <w:num w:numId="16">
    <w:abstractNumId w:val="16"/>
  </w:num>
  <w:num w:numId="17">
    <w:abstractNumId w:val="13"/>
  </w:num>
  <w:num w:numId="18">
    <w:abstractNumId w:val="32"/>
  </w:num>
  <w:num w:numId="19">
    <w:abstractNumId w:val="25"/>
  </w:num>
  <w:num w:numId="20">
    <w:abstractNumId w:val="22"/>
  </w:num>
  <w:num w:numId="21">
    <w:abstractNumId w:val="26"/>
  </w:num>
  <w:num w:numId="22">
    <w:abstractNumId w:val="14"/>
  </w:num>
  <w:num w:numId="23">
    <w:abstractNumId w:val="30"/>
  </w:num>
  <w:num w:numId="24">
    <w:abstractNumId w:val="21"/>
  </w:num>
  <w:num w:numId="25">
    <w:abstractNumId w:val="4"/>
  </w:num>
  <w:num w:numId="26">
    <w:abstractNumId w:val="23"/>
  </w:num>
  <w:num w:numId="27">
    <w:abstractNumId w:val="33"/>
  </w:num>
  <w:num w:numId="28">
    <w:abstractNumId w:val="27"/>
  </w:num>
  <w:num w:numId="29">
    <w:abstractNumId w:val="1"/>
  </w:num>
  <w:num w:numId="30">
    <w:abstractNumId w:val="6"/>
  </w:num>
  <w:num w:numId="31">
    <w:abstractNumId w:val="9"/>
  </w:num>
  <w:num w:numId="32">
    <w:abstractNumId w:val="20"/>
  </w:num>
  <w:num w:numId="33">
    <w:abstractNumId w:val="7"/>
  </w:num>
  <w:num w:numId="34">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attachedTemplate r:id="rId1"/>
  <w:stylePaneSortMethod w:val="0000"/>
  <w:documentProtection w:formatting="1" w:enforcement="0"/>
  <w:styleLockTheme/>
  <w:styleLockQFSet/>
  <w:defaultTabStop w:val="709"/>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D30"/>
    <w:rsid w:val="00016DB3"/>
    <w:rsid w:val="00026790"/>
    <w:rsid w:val="000308A8"/>
    <w:rsid w:val="00031B71"/>
    <w:rsid w:val="00055A25"/>
    <w:rsid w:val="000D63D0"/>
    <w:rsid w:val="001343B9"/>
    <w:rsid w:val="001507E9"/>
    <w:rsid w:val="00192D4A"/>
    <w:rsid w:val="001D29A2"/>
    <w:rsid w:val="001D67C6"/>
    <w:rsid w:val="0020522D"/>
    <w:rsid w:val="002A4298"/>
    <w:rsid w:val="002A6E3C"/>
    <w:rsid w:val="002C1B53"/>
    <w:rsid w:val="002C48C4"/>
    <w:rsid w:val="002F62CF"/>
    <w:rsid w:val="00305F9F"/>
    <w:rsid w:val="00306DEC"/>
    <w:rsid w:val="00316FF0"/>
    <w:rsid w:val="003333B0"/>
    <w:rsid w:val="003353B1"/>
    <w:rsid w:val="00344DB8"/>
    <w:rsid w:val="003536C5"/>
    <w:rsid w:val="00370EC2"/>
    <w:rsid w:val="003D098A"/>
    <w:rsid w:val="003E0CAF"/>
    <w:rsid w:val="003E4C87"/>
    <w:rsid w:val="003F40A6"/>
    <w:rsid w:val="00424AF6"/>
    <w:rsid w:val="004B47C6"/>
    <w:rsid w:val="0054010A"/>
    <w:rsid w:val="00567D6A"/>
    <w:rsid w:val="005A1A50"/>
    <w:rsid w:val="005E5D5A"/>
    <w:rsid w:val="005F11BD"/>
    <w:rsid w:val="005F2FE6"/>
    <w:rsid w:val="00615EEB"/>
    <w:rsid w:val="00615FAD"/>
    <w:rsid w:val="0062238B"/>
    <w:rsid w:val="00640A61"/>
    <w:rsid w:val="006C4D5B"/>
    <w:rsid w:val="007104FE"/>
    <w:rsid w:val="007208E3"/>
    <w:rsid w:val="0076473F"/>
    <w:rsid w:val="00773225"/>
    <w:rsid w:val="00775FB6"/>
    <w:rsid w:val="00787782"/>
    <w:rsid w:val="00791E16"/>
    <w:rsid w:val="008044D9"/>
    <w:rsid w:val="00812DFC"/>
    <w:rsid w:val="00926378"/>
    <w:rsid w:val="0093238C"/>
    <w:rsid w:val="009621A9"/>
    <w:rsid w:val="00971997"/>
    <w:rsid w:val="00977D86"/>
    <w:rsid w:val="009C0BAA"/>
    <w:rsid w:val="009C7C5C"/>
    <w:rsid w:val="009D0297"/>
    <w:rsid w:val="009D2805"/>
    <w:rsid w:val="009F2FAC"/>
    <w:rsid w:val="009F7E81"/>
    <w:rsid w:val="00A35D30"/>
    <w:rsid w:val="00A540D1"/>
    <w:rsid w:val="00A73F91"/>
    <w:rsid w:val="00A84ED6"/>
    <w:rsid w:val="00AC11F4"/>
    <w:rsid w:val="00AC1332"/>
    <w:rsid w:val="00AC14A0"/>
    <w:rsid w:val="00AC3587"/>
    <w:rsid w:val="00AE66B3"/>
    <w:rsid w:val="00AF0E5F"/>
    <w:rsid w:val="00AF2FB8"/>
    <w:rsid w:val="00B051E1"/>
    <w:rsid w:val="00B26717"/>
    <w:rsid w:val="00B6361D"/>
    <w:rsid w:val="00B75EA6"/>
    <w:rsid w:val="00B9173A"/>
    <w:rsid w:val="00BE750F"/>
    <w:rsid w:val="00C02B8F"/>
    <w:rsid w:val="00C31276"/>
    <w:rsid w:val="00C75E68"/>
    <w:rsid w:val="00C87539"/>
    <w:rsid w:val="00CB120D"/>
    <w:rsid w:val="00CB5F0F"/>
    <w:rsid w:val="00CC39DD"/>
    <w:rsid w:val="00D17F74"/>
    <w:rsid w:val="00DC70F0"/>
    <w:rsid w:val="00DD283F"/>
    <w:rsid w:val="00DE13C4"/>
    <w:rsid w:val="00DE3379"/>
    <w:rsid w:val="00DF4F4A"/>
    <w:rsid w:val="00E21D8A"/>
    <w:rsid w:val="00E7564D"/>
    <w:rsid w:val="00E816DA"/>
    <w:rsid w:val="00E91028"/>
    <w:rsid w:val="00F054EB"/>
    <w:rsid w:val="00F40AA9"/>
    <w:rsid w:val="00F55F5D"/>
    <w:rsid w:val="00F8382F"/>
    <w:rsid w:val="00F871C4"/>
    <w:rsid w:val="00FE00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B6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6"/>
        <w:szCs w:val="26"/>
        <w:lang w:val="ru-RU" w:eastAsia="en-US" w:bidi="ar-SA"/>
      </w:rPr>
    </w:rPrDefault>
    <w:pPrDefault>
      <w:pPr>
        <w:spacing w:line="276" w:lineRule="auto"/>
        <w:ind w:firstLine="709"/>
      </w:pPr>
    </w:pPrDefault>
  </w:docDefaults>
  <w:latentStyles w:defLockedState="1" w:defUIPriority="99" w:defSemiHidden="1" w:defUnhideWhenUsed="0" w:defQFormat="0" w:count="267">
    <w:lsdException w:name="Normal" w:locked="0" w:semiHidden="0" w:uiPriority="0" w:qFormat="1"/>
    <w:lsdException w:name="Default Paragraph Font" w:locked="0" w:semiHidden="0"/>
    <w:lsdException w:name="HTML Top of Form" w:locked="0" w:semiHidden="0"/>
    <w:lsdException w:name="HTML Bottom of Form" w:locked="0" w:semiHidden="0"/>
    <w:lsdException w:name="Normal Table" w:locked="0" w:unhideWhenUsed="1"/>
    <w:lsdException w:name="No List" w:locked="0" w:semiHidden="0"/>
    <w:lsdException w:name="Outline List 1" w:semiHidden="0"/>
    <w:lsdException w:name="Outline List 2" w:semiHidden="0"/>
    <w:lsdException w:name="Outline List 3" w:semiHidden="0"/>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Revision" w:locked="0" w:semiHidden="0"/>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atentStyles>
  <w:style w:type="paragraph" w:default="1" w:styleId="a9">
    <w:name w:val="Normal"/>
    <w:semiHidden/>
    <w:qFormat/>
    <w:rsid w:val="00A35D30"/>
    <w:pPr>
      <w:keepLines/>
      <w:jc w:val="both"/>
    </w:pPr>
    <w:rPr>
      <w:rFonts w:ascii="Times New Roman" w:hAnsi="Times New Roman"/>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numbering" w:customStyle="1" w:styleId="a">
    <w:name w:val="Документ"/>
    <w:uiPriority w:val="99"/>
    <w:rsid w:val="003F40A6"/>
    <w:pPr>
      <w:numPr>
        <w:numId w:val="1"/>
      </w:numPr>
    </w:pPr>
  </w:style>
  <w:style w:type="paragraph" w:styleId="ad">
    <w:name w:val="List Paragraph"/>
    <w:basedOn w:val="a9"/>
    <w:uiPriority w:val="99"/>
    <w:semiHidden/>
    <w:locked/>
    <w:rsid w:val="000308A8"/>
    <w:pPr>
      <w:ind w:left="720"/>
      <w:contextualSpacing/>
    </w:pPr>
  </w:style>
  <w:style w:type="table" w:styleId="ae">
    <w:name w:val="Table Grid"/>
    <w:basedOn w:val="ab"/>
    <w:uiPriority w:val="99"/>
    <w:locked/>
    <w:rsid w:val="00DF4F4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
    <w:name w:val="Основная таблица"/>
    <w:uiPriority w:val="99"/>
    <w:rsid w:val="00E7564D"/>
    <w:pPr>
      <w:keepLines/>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85" w:type="dxa"/>
        <w:bottom w:w="0" w:type="dxa"/>
        <w:right w:w="85" w:type="dxa"/>
      </w:tblCellMar>
    </w:tblPr>
    <w:trPr>
      <w:cantSplit/>
    </w:trPr>
    <w:tcPr>
      <w:vAlign w:val="center"/>
    </w:tcPr>
    <w:tblStylePr w:type="firstRow">
      <w:pPr>
        <w:keepNext/>
        <w:keepLines/>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contextualSpacing w:val="0"/>
        <w:mirrorIndents w:val="0"/>
        <w:jc w:val="center"/>
      </w:pPr>
      <w:rPr>
        <w:b/>
      </w:rPr>
      <w:tblPr/>
      <w:trPr>
        <w:cantSplit w:val="0"/>
        <w:tblHeader/>
      </w:trPr>
    </w:tblStylePr>
  </w:style>
  <w:style w:type="paragraph" w:customStyle="1" w:styleId="13">
    <w:name w:val="Размер 13"/>
    <w:basedOn w:val="a9"/>
    <w:link w:val="130"/>
    <w:semiHidden/>
    <w:rsid w:val="0054010A"/>
    <w:pPr>
      <w:ind w:firstLine="0"/>
    </w:pPr>
  </w:style>
  <w:style w:type="paragraph" w:customStyle="1" w:styleId="120">
    <w:name w:val="Размер 12"/>
    <w:basedOn w:val="a9"/>
    <w:semiHidden/>
    <w:qFormat/>
    <w:rsid w:val="00A540D1"/>
    <w:pPr>
      <w:spacing w:line="240" w:lineRule="auto"/>
      <w:ind w:firstLine="0"/>
    </w:pPr>
    <w:rPr>
      <w:sz w:val="24"/>
    </w:rPr>
  </w:style>
  <w:style w:type="paragraph" w:customStyle="1" w:styleId="10">
    <w:name w:val="Размер 10"/>
    <w:basedOn w:val="a9"/>
    <w:semiHidden/>
    <w:rsid w:val="00A540D1"/>
    <w:pPr>
      <w:spacing w:line="240" w:lineRule="auto"/>
      <w:ind w:firstLine="0"/>
    </w:pPr>
    <w:rPr>
      <w:sz w:val="20"/>
    </w:rPr>
  </w:style>
  <w:style w:type="paragraph" w:customStyle="1" w:styleId="9">
    <w:name w:val="Размер 9"/>
    <w:basedOn w:val="a9"/>
    <w:semiHidden/>
    <w:qFormat/>
    <w:rsid w:val="009C7C5C"/>
    <w:pPr>
      <w:spacing w:line="240" w:lineRule="auto"/>
      <w:ind w:firstLine="0"/>
    </w:pPr>
    <w:rPr>
      <w:sz w:val="18"/>
    </w:rPr>
  </w:style>
  <w:style w:type="paragraph" w:customStyle="1" w:styleId="131">
    <w:name w:val="13.Л"/>
    <w:basedOn w:val="13"/>
    <w:qFormat/>
    <w:rsid w:val="0054010A"/>
  </w:style>
  <w:style w:type="paragraph" w:customStyle="1" w:styleId="132">
    <w:name w:val="13.А"/>
    <w:basedOn w:val="13"/>
    <w:qFormat/>
    <w:rsid w:val="0054010A"/>
    <w:pPr>
      <w:ind w:firstLine="709"/>
    </w:pPr>
  </w:style>
  <w:style w:type="paragraph" w:customStyle="1" w:styleId="133">
    <w:name w:val="13.Ц"/>
    <w:basedOn w:val="13"/>
    <w:next w:val="132"/>
    <w:qFormat/>
    <w:rsid w:val="0054010A"/>
    <w:pPr>
      <w:jc w:val="center"/>
    </w:pPr>
  </w:style>
  <w:style w:type="paragraph" w:customStyle="1" w:styleId="134">
    <w:name w:val="13.ЗАГ"/>
    <w:basedOn w:val="13"/>
    <w:next w:val="132"/>
    <w:qFormat/>
    <w:rsid w:val="0054010A"/>
    <w:pPr>
      <w:keepNext/>
      <w:spacing w:before="240"/>
      <w:jc w:val="center"/>
      <w:outlineLvl w:val="0"/>
    </w:pPr>
    <w:rPr>
      <w:b/>
      <w:caps/>
    </w:rPr>
  </w:style>
  <w:style w:type="paragraph" w:customStyle="1" w:styleId="135">
    <w:name w:val="13.ЗАГ.Н"/>
    <w:basedOn w:val="134"/>
    <w:next w:val="132"/>
    <w:qFormat/>
    <w:rsid w:val="0054010A"/>
    <w:pPr>
      <w:pageBreakBefore/>
      <w:spacing w:before="0"/>
    </w:pPr>
  </w:style>
  <w:style w:type="paragraph" w:customStyle="1" w:styleId="136">
    <w:name w:val="13.ПЗ"/>
    <w:basedOn w:val="13"/>
    <w:next w:val="132"/>
    <w:qFormat/>
    <w:rsid w:val="007208E3"/>
    <w:pPr>
      <w:keepNext/>
      <w:jc w:val="center"/>
    </w:pPr>
    <w:rPr>
      <w:b/>
    </w:rPr>
  </w:style>
  <w:style w:type="paragraph" w:customStyle="1" w:styleId="137">
    <w:name w:val="13.ПЗ.И"/>
    <w:basedOn w:val="136"/>
    <w:next w:val="132"/>
    <w:qFormat/>
    <w:rsid w:val="007208E3"/>
    <w:pPr>
      <w:spacing w:before="120"/>
    </w:pPr>
  </w:style>
  <w:style w:type="paragraph" w:customStyle="1" w:styleId="1320">
    <w:name w:val="13.ПЗ.2И"/>
    <w:basedOn w:val="136"/>
    <w:next w:val="132"/>
    <w:qFormat/>
    <w:rsid w:val="007208E3"/>
    <w:pPr>
      <w:spacing w:before="240" w:after="240"/>
    </w:pPr>
  </w:style>
  <w:style w:type="paragraph" w:customStyle="1" w:styleId="138">
    <w:name w:val="13.НТ"/>
    <w:basedOn w:val="13"/>
    <w:next w:val="132"/>
    <w:qFormat/>
    <w:rsid w:val="007208E3"/>
    <w:pPr>
      <w:keepNext/>
      <w:spacing w:before="120"/>
      <w:jc w:val="right"/>
    </w:pPr>
    <w:rPr>
      <w:b/>
    </w:rPr>
  </w:style>
  <w:style w:type="paragraph" w:customStyle="1" w:styleId="139">
    <w:name w:val="13.Ш"/>
    <w:basedOn w:val="13"/>
    <w:qFormat/>
    <w:rsid w:val="00F40AA9"/>
  </w:style>
  <w:style w:type="paragraph" w:customStyle="1" w:styleId="121">
    <w:name w:val="12.Л"/>
    <w:basedOn w:val="120"/>
    <w:qFormat/>
    <w:rsid w:val="0093238C"/>
    <w:pPr>
      <w:jc w:val="left"/>
    </w:pPr>
  </w:style>
  <w:style w:type="paragraph" w:customStyle="1" w:styleId="122">
    <w:name w:val="12.А"/>
    <w:basedOn w:val="120"/>
    <w:qFormat/>
    <w:rsid w:val="009F2FAC"/>
    <w:pPr>
      <w:ind w:firstLine="709"/>
    </w:pPr>
  </w:style>
  <w:style w:type="paragraph" w:customStyle="1" w:styleId="123">
    <w:name w:val="12.Ц"/>
    <w:basedOn w:val="120"/>
    <w:next w:val="122"/>
    <w:qFormat/>
    <w:rsid w:val="00977D86"/>
    <w:pPr>
      <w:jc w:val="center"/>
    </w:pPr>
  </w:style>
  <w:style w:type="paragraph" w:customStyle="1" w:styleId="124">
    <w:name w:val="12.ПЗ"/>
    <w:basedOn w:val="120"/>
    <w:next w:val="122"/>
    <w:qFormat/>
    <w:rsid w:val="003F40A6"/>
    <w:pPr>
      <w:keepNext/>
      <w:jc w:val="center"/>
    </w:pPr>
    <w:rPr>
      <w:b/>
    </w:rPr>
  </w:style>
  <w:style w:type="paragraph" w:customStyle="1" w:styleId="125">
    <w:name w:val="12.ПЗ.И"/>
    <w:basedOn w:val="124"/>
    <w:next w:val="122"/>
    <w:qFormat/>
    <w:rsid w:val="003F40A6"/>
    <w:pPr>
      <w:spacing w:before="120"/>
    </w:pPr>
  </w:style>
  <w:style w:type="paragraph" w:customStyle="1" w:styleId="1220">
    <w:name w:val="12.ПЗ.2И"/>
    <w:basedOn w:val="124"/>
    <w:next w:val="122"/>
    <w:qFormat/>
    <w:rsid w:val="003F40A6"/>
    <w:pPr>
      <w:spacing w:before="240" w:after="240"/>
    </w:pPr>
  </w:style>
  <w:style w:type="paragraph" w:customStyle="1" w:styleId="126">
    <w:name w:val="12.Ш"/>
    <w:basedOn w:val="120"/>
    <w:qFormat/>
    <w:rsid w:val="00977D86"/>
  </w:style>
  <w:style w:type="numbering" w:customStyle="1" w:styleId="a8">
    <w:name w:val="Приложение нумерованное"/>
    <w:uiPriority w:val="99"/>
    <w:rsid w:val="0076473F"/>
    <w:pPr>
      <w:numPr>
        <w:numId w:val="2"/>
      </w:numPr>
    </w:pPr>
  </w:style>
  <w:style w:type="paragraph" w:customStyle="1" w:styleId="12">
    <w:name w:val="12.ПР"/>
    <w:basedOn w:val="120"/>
    <w:qFormat/>
    <w:rsid w:val="0076473F"/>
    <w:pPr>
      <w:keepNext/>
      <w:pageBreakBefore/>
      <w:numPr>
        <w:numId w:val="8"/>
      </w:numPr>
      <w:jc w:val="center"/>
    </w:pPr>
    <w:rPr>
      <w:b/>
    </w:rPr>
  </w:style>
  <w:style w:type="numbering" w:customStyle="1" w:styleId="a0">
    <w:name w:val="Приложение с буквой"/>
    <w:uiPriority w:val="99"/>
    <w:rsid w:val="00F8382F"/>
    <w:pPr>
      <w:numPr>
        <w:numId w:val="3"/>
      </w:numPr>
    </w:pPr>
  </w:style>
  <w:style w:type="paragraph" w:customStyle="1" w:styleId="100">
    <w:name w:val="10.НС"/>
    <w:basedOn w:val="10"/>
    <w:qFormat/>
    <w:rsid w:val="00CB5F0F"/>
    <w:pPr>
      <w:jc w:val="center"/>
    </w:pPr>
  </w:style>
  <w:style w:type="paragraph" w:styleId="af0">
    <w:name w:val="header"/>
    <w:basedOn w:val="a9"/>
    <w:link w:val="af1"/>
    <w:uiPriority w:val="99"/>
    <w:semiHidden/>
    <w:locked/>
    <w:rsid w:val="00CB5F0F"/>
    <w:pPr>
      <w:tabs>
        <w:tab w:val="center" w:pos="4677"/>
        <w:tab w:val="right" w:pos="9355"/>
      </w:tabs>
      <w:spacing w:line="240" w:lineRule="auto"/>
    </w:pPr>
  </w:style>
  <w:style w:type="character" w:customStyle="1" w:styleId="af1">
    <w:name w:val="Верхний колонтитул Знак"/>
    <w:basedOn w:val="aa"/>
    <w:link w:val="af0"/>
    <w:uiPriority w:val="99"/>
    <w:semiHidden/>
    <w:rsid w:val="00CB5F0F"/>
    <w:rPr>
      <w:spacing w:val="-2"/>
    </w:rPr>
  </w:style>
  <w:style w:type="paragraph" w:styleId="af2">
    <w:name w:val="footer"/>
    <w:basedOn w:val="a9"/>
    <w:link w:val="af3"/>
    <w:uiPriority w:val="99"/>
    <w:semiHidden/>
    <w:locked/>
    <w:rsid w:val="00CB5F0F"/>
    <w:pPr>
      <w:tabs>
        <w:tab w:val="center" w:pos="4677"/>
        <w:tab w:val="right" w:pos="9355"/>
      </w:tabs>
      <w:spacing w:line="240" w:lineRule="auto"/>
    </w:pPr>
  </w:style>
  <w:style w:type="character" w:customStyle="1" w:styleId="af3">
    <w:name w:val="Нижний колонтитул Знак"/>
    <w:basedOn w:val="aa"/>
    <w:link w:val="af2"/>
    <w:uiPriority w:val="99"/>
    <w:semiHidden/>
    <w:rsid w:val="00CB5F0F"/>
    <w:rPr>
      <w:spacing w:val="-2"/>
    </w:rPr>
  </w:style>
  <w:style w:type="paragraph" w:customStyle="1" w:styleId="101">
    <w:name w:val="10.Л"/>
    <w:basedOn w:val="10"/>
    <w:qFormat/>
    <w:rsid w:val="00AC11F4"/>
  </w:style>
  <w:style w:type="character" w:customStyle="1" w:styleId="af4">
    <w:name w:val="Выделение жирным"/>
    <w:uiPriority w:val="1"/>
    <w:qFormat/>
    <w:rsid w:val="00016DB3"/>
    <w:rPr>
      <w:b/>
    </w:rPr>
  </w:style>
  <w:style w:type="paragraph" w:customStyle="1" w:styleId="90">
    <w:name w:val="9.К"/>
    <w:basedOn w:val="9"/>
    <w:qFormat/>
    <w:rsid w:val="009C7C5C"/>
    <w:pPr>
      <w:tabs>
        <w:tab w:val="center" w:pos="4536"/>
      </w:tabs>
    </w:pPr>
    <w:rPr>
      <w:i/>
    </w:rPr>
  </w:style>
  <w:style w:type="paragraph" w:customStyle="1" w:styleId="91">
    <w:name w:val="9.КЦ"/>
    <w:basedOn w:val="90"/>
    <w:qFormat/>
    <w:rsid w:val="009C7C5C"/>
    <w:pPr>
      <w:tabs>
        <w:tab w:val="clear" w:pos="4536"/>
      </w:tabs>
      <w:jc w:val="center"/>
    </w:pPr>
  </w:style>
  <w:style w:type="numbering" w:customStyle="1" w:styleId="a2">
    <w:name w:val="Список с буквами"/>
    <w:uiPriority w:val="99"/>
    <w:rsid w:val="00370EC2"/>
    <w:pPr>
      <w:numPr>
        <w:numId w:val="4"/>
      </w:numPr>
    </w:pPr>
  </w:style>
  <w:style w:type="numbering" w:customStyle="1" w:styleId="a4">
    <w:name w:val="Список с тире"/>
    <w:uiPriority w:val="99"/>
    <w:rsid w:val="000D63D0"/>
    <w:pPr>
      <w:numPr>
        <w:numId w:val="5"/>
      </w:numPr>
    </w:pPr>
  </w:style>
  <w:style w:type="numbering" w:customStyle="1" w:styleId="a3">
    <w:name w:val="Список с галочками"/>
    <w:uiPriority w:val="99"/>
    <w:rsid w:val="0020522D"/>
    <w:pPr>
      <w:numPr>
        <w:numId w:val="6"/>
      </w:numPr>
    </w:pPr>
  </w:style>
  <w:style w:type="table" w:customStyle="1" w:styleId="af5">
    <w:name w:val="Основная таблица (центр)"/>
    <w:basedOn w:val="af"/>
    <w:uiPriority w:val="99"/>
    <w:rsid w:val="00C31276"/>
    <w:pPr>
      <w:jc w:val="center"/>
    </w:pPr>
    <w:tblPr/>
    <w:tblStylePr w:type="firstRow">
      <w:pPr>
        <w:keepNext/>
        <w:keepLines/>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contextualSpacing w:val="0"/>
        <w:mirrorIndents w:val="0"/>
        <w:jc w:val="center"/>
      </w:pPr>
      <w:rPr>
        <w:b/>
      </w:rPr>
      <w:tblPr/>
      <w:trPr>
        <w:cantSplit w:val="0"/>
        <w:tblHeader/>
      </w:trPr>
    </w:tblStylePr>
  </w:style>
  <w:style w:type="numbering" w:customStyle="1" w:styleId="a5">
    <w:name w:val="Чекбокс"/>
    <w:uiPriority w:val="99"/>
    <w:rsid w:val="00E816DA"/>
    <w:pPr>
      <w:numPr>
        <w:numId w:val="7"/>
      </w:numPr>
    </w:pPr>
  </w:style>
  <w:style w:type="paragraph" w:customStyle="1" w:styleId="1321">
    <w:name w:val="13.ЗАГ2"/>
    <w:basedOn w:val="13"/>
    <w:link w:val="1322"/>
    <w:qFormat/>
    <w:rsid w:val="0076473F"/>
    <w:pPr>
      <w:keepNext/>
      <w:ind w:firstLine="709"/>
      <w:outlineLvl w:val="1"/>
    </w:pPr>
  </w:style>
  <w:style w:type="character" w:customStyle="1" w:styleId="130">
    <w:name w:val="Размер 13 Знак"/>
    <w:basedOn w:val="aa"/>
    <w:link w:val="13"/>
    <w:semiHidden/>
    <w:rsid w:val="005F11BD"/>
    <w:rPr>
      <w:spacing w:val="-2"/>
    </w:rPr>
  </w:style>
  <w:style w:type="character" w:customStyle="1" w:styleId="1322">
    <w:name w:val="13.ЗАГ2 Знак"/>
    <w:basedOn w:val="130"/>
    <w:link w:val="1321"/>
    <w:rsid w:val="0076473F"/>
    <w:rPr>
      <w:spacing w:val="-2"/>
    </w:rPr>
  </w:style>
  <w:style w:type="numbering" w:customStyle="1" w:styleId="af6">
    <w:name w:val="Список с тире без отступа"/>
    <w:uiPriority w:val="99"/>
    <w:rsid w:val="007104FE"/>
  </w:style>
  <w:style w:type="numbering" w:customStyle="1" w:styleId="a7">
    <w:name w:val="Нумерация с отступом"/>
    <w:uiPriority w:val="99"/>
    <w:rsid w:val="00DD283F"/>
    <w:pPr>
      <w:numPr>
        <w:numId w:val="10"/>
      </w:numPr>
    </w:pPr>
  </w:style>
  <w:style w:type="numbering" w:customStyle="1" w:styleId="a6">
    <w:name w:val="Список с тире простой"/>
    <w:uiPriority w:val="99"/>
    <w:rsid w:val="00812DFC"/>
    <w:pPr>
      <w:numPr>
        <w:numId w:val="11"/>
      </w:numPr>
    </w:pPr>
  </w:style>
  <w:style w:type="numbering" w:customStyle="1" w:styleId="a1">
    <w:name w:val="Список с кружочком"/>
    <w:uiPriority w:val="99"/>
    <w:rsid w:val="00AC3587"/>
    <w:pPr>
      <w:numPr>
        <w:numId w:val="12"/>
      </w:numPr>
    </w:pPr>
  </w:style>
  <w:style w:type="character" w:styleId="af7">
    <w:name w:val="Placeholder Text"/>
    <w:basedOn w:val="aa"/>
    <w:uiPriority w:val="99"/>
    <w:semiHidden/>
    <w:locked/>
    <w:rsid w:val="003333B0"/>
    <w:rPr>
      <w:color w:val="808080"/>
    </w:rPr>
  </w:style>
  <w:style w:type="paragraph" w:styleId="af8">
    <w:name w:val="Balloon Text"/>
    <w:basedOn w:val="a9"/>
    <w:link w:val="af9"/>
    <w:uiPriority w:val="99"/>
    <w:semiHidden/>
    <w:locked/>
    <w:rsid w:val="001507E9"/>
    <w:pPr>
      <w:spacing w:line="240" w:lineRule="auto"/>
    </w:pPr>
    <w:rPr>
      <w:rFonts w:ascii="Tahoma" w:hAnsi="Tahoma" w:cs="Tahoma"/>
      <w:sz w:val="16"/>
      <w:szCs w:val="16"/>
    </w:rPr>
  </w:style>
  <w:style w:type="character" w:customStyle="1" w:styleId="af9">
    <w:name w:val="Текст выноски Знак"/>
    <w:basedOn w:val="aa"/>
    <w:link w:val="af8"/>
    <w:uiPriority w:val="99"/>
    <w:semiHidden/>
    <w:rsid w:val="001507E9"/>
    <w:rPr>
      <w:rFonts w:ascii="Tahoma" w:hAnsi="Tahoma" w:cs="Tahoma"/>
      <w:sz w:val="16"/>
      <w:szCs w:val="16"/>
    </w:rPr>
  </w:style>
  <w:style w:type="numbering" w:customStyle="1" w:styleId="1">
    <w:name w:val="Список с тире без отступа1"/>
    <w:uiPriority w:val="99"/>
    <w:rsid w:val="00971997"/>
  </w:style>
  <w:style w:type="numbering" w:customStyle="1" w:styleId="2">
    <w:name w:val="Список с тире без отступа2"/>
    <w:uiPriority w:val="99"/>
    <w:rsid w:val="00971997"/>
  </w:style>
  <w:style w:type="numbering" w:customStyle="1" w:styleId="3">
    <w:name w:val="Список с тире без отступа3"/>
    <w:uiPriority w:val="99"/>
    <w:rsid w:val="00971997"/>
  </w:style>
  <w:style w:type="numbering" w:customStyle="1" w:styleId="4">
    <w:name w:val="Список с тире без отступа4"/>
    <w:uiPriority w:val="99"/>
    <w:rsid w:val="004B47C6"/>
    <w:pPr>
      <w:numPr>
        <w:numId w:val="9"/>
      </w:numPr>
    </w:pPr>
  </w:style>
  <w:style w:type="numbering" w:customStyle="1" w:styleId="5">
    <w:name w:val="Список с тире без отступа5"/>
    <w:uiPriority w:val="99"/>
    <w:rsid w:val="00B051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6"/>
        <w:szCs w:val="26"/>
        <w:lang w:val="ru-RU" w:eastAsia="en-US" w:bidi="ar-SA"/>
      </w:rPr>
    </w:rPrDefault>
    <w:pPrDefault>
      <w:pPr>
        <w:spacing w:line="276" w:lineRule="auto"/>
        <w:ind w:firstLine="709"/>
      </w:pPr>
    </w:pPrDefault>
  </w:docDefaults>
  <w:latentStyles w:defLockedState="1" w:defUIPriority="99" w:defSemiHidden="1" w:defUnhideWhenUsed="0" w:defQFormat="0" w:count="267">
    <w:lsdException w:name="Normal" w:locked="0" w:semiHidden="0" w:uiPriority="0" w:qFormat="1"/>
    <w:lsdException w:name="Default Paragraph Font" w:locked="0" w:semiHidden="0"/>
    <w:lsdException w:name="HTML Top of Form" w:locked="0" w:semiHidden="0"/>
    <w:lsdException w:name="HTML Bottom of Form" w:locked="0" w:semiHidden="0"/>
    <w:lsdException w:name="Normal Table" w:locked="0" w:unhideWhenUsed="1"/>
    <w:lsdException w:name="No List" w:locked="0" w:semiHidden="0"/>
    <w:lsdException w:name="Outline List 1" w:semiHidden="0"/>
    <w:lsdException w:name="Outline List 2" w:semiHidden="0"/>
    <w:lsdException w:name="Outline List 3" w:semiHidden="0"/>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Revision" w:locked="0" w:semiHidden="0"/>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atentStyles>
  <w:style w:type="paragraph" w:default="1" w:styleId="a9">
    <w:name w:val="Normal"/>
    <w:semiHidden/>
    <w:qFormat/>
    <w:rsid w:val="00A35D30"/>
    <w:pPr>
      <w:keepLines/>
      <w:jc w:val="both"/>
    </w:pPr>
    <w:rPr>
      <w:rFonts w:ascii="Times New Roman" w:hAnsi="Times New Roman"/>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numbering" w:customStyle="1" w:styleId="a">
    <w:name w:val="Документ"/>
    <w:uiPriority w:val="99"/>
    <w:rsid w:val="003F40A6"/>
    <w:pPr>
      <w:numPr>
        <w:numId w:val="1"/>
      </w:numPr>
    </w:pPr>
  </w:style>
  <w:style w:type="paragraph" w:styleId="ad">
    <w:name w:val="List Paragraph"/>
    <w:basedOn w:val="a9"/>
    <w:uiPriority w:val="99"/>
    <w:semiHidden/>
    <w:locked/>
    <w:rsid w:val="000308A8"/>
    <w:pPr>
      <w:ind w:left="720"/>
      <w:contextualSpacing/>
    </w:pPr>
  </w:style>
  <w:style w:type="table" w:styleId="ae">
    <w:name w:val="Table Grid"/>
    <w:basedOn w:val="ab"/>
    <w:uiPriority w:val="99"/>
    <w:locked/>
    <w:rsid w:val="00DF4F4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
    <w:name w:val="Основная таблица"/>
    <w:uiPriority w:val="99"/>
    <w:rsid w:val="00E7564D"/>
    <w:pPr>
      <w:keepLines/>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85" w:type="dxa"/>
        <w:bottom w:w="0" w:type="dxa"/>
        <w:right w:w="85" w:type="dxa"/>
      </w:tblCellMar>
    </w:tblPr>
    <w:trPr>
      <w:cantSplit/>
    </w:trPr>
    <w:tcPr>
      <w:vAlign w:val="center"/>
    </w:tcPr>
    <w:tblStylePr w:type="firstRow">
      <w:pPr>
        <w:keepNext/>
        <w:keepLines/>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contextualSpacing w:val="0"/>
        <w:mirrorIndents w:val="0"/>
        <w:jc w:val="center"/>
      </w:pPr>
      <w:rPr>
        <w:b/>
      </w:rPr>
      <w:tblPr/>
      <w:trPr>
        <w:cantSplit w:val="0"/>
        <w:tblHeader/>
      </w:trPr>
    </w:tblStylePr>
  </w:style>
  <w:style w:type="paragraph" w:customStyle="1" w:styleId="13">
    <w:name w:val="Размер 13"/>
    <w:basedOn w:val="a9"/>
    <w:link w:val="130"/>
    <w:semiHidden/>
    <w:rsid w:val="0054010A"/>
    <w:pPr>
      <w:ind w:firstLine="0"/>
    </w:pPr>
  </w:style>
  <w:style w:type="paragraph" w:customStyle="1" w:styleId="120">
    <w:name w:val="Размер 12"/>
    <w:basedOn w:val="a9"/>
    <w:semiHidden/>
    <w:qFormat/>
    <w:rsid w:val="00A540D1"/>
    <w:pPr>
      <w:spacing w:line="240" w:lineRule="auto"/>
      <w:ind w:firstLine="0"/>
    </w:pPr>
    <w:rPr>
      <w:sz w:val="24"/>
    </w:rPr>
  </w:style>
  <w:style w:type="paragraph" w:customStyle="1" w:styleId="10">
    <w:name w:val="Размер 10"/>
    <w:basedOn w:val="a9"/>
    <w:semiHidden/>
    <w:rsid w:val="00A540D1"/>
    <w:pPr>
      <w:spacing w:line="240" w:lineRule="auto"/>
      <w:ind w:firstLine="0"/>
    </w:pPr>
    <w:rPr>
      <w:sz w:val="20"/>
    </w:rPr>
  </w:style>
  <w:style w:type="paragraph" w:customStyle="1" w:styleId="9">
    <w:name w:val="Размер 9"/>
    <w:basedOn w:val="a9"/>
    <w:semiHidden/>
    <w:qFormat/>
    <w:rsid w:val="009C7C5C"/>
    <w:pPr>
      <w:spacing w:line="240" w:lineRule="auto"/>
      <w:ind w:firstLine="0"/>
    </w:pPr>
    <w:rPr>
      <w:sz w:val="18"/>
    </w:rPr>
  </w:style>
  <w:style w:type="paragraph" w:customStyle="1" w:styleId="131">
    <w:name w:val="13.Л"/>
    <w:basedOn w:val="13"/>
    <w:qFormat/>
    <w:rsid w:val="0054010A"/>
  </w:style>
  <w:style w:type="paragraph" w:customStyle="1" w:styleId="132">
    <w:name w:val="13.А"/>
    <w:basedOn w:val="13"/>
    <w:qFormat/>
    <w:rsid w:val="0054010A"/>
    <w:pPr>
      <w:ind w:firstLine="709"/>
    </w:pPr>
  </w:style>
  <w:style w:type="paragraph" w:customStyle="1" w:styleId="133">
    <w:name w:val="13.Ц"/>
    <w:basedOn w:val="13"/>
    <w:next w:val="132"/>
    <w:qFormat/>
    <w:rsid w:val="0054010A"/>
    <w:pPr>
      <w:jc w:val="center"/>
    </w:pPr>
  </w:style>
  <w:style w:type="paragraph" w:customStyle="1" w:styleId="134">
    <w:name w:val="13.ЗАГ"/>
    <w:basedOn w:val="13"/>
    <w:next w:val="132"/>
    <w:qFormat/>
    <w:rsid w:val="0054010A"/>
    <w:pPr>
      <w:keepNext/>
      <w:spacing w:before="240"/>
      <w:jc w:val="center"/>
      <w:outlineLvl w:val="0"/>
    </w:pPr>
    <w:rPr>
      <w:b/>
      <w:caps/>
    </w:rPr>
  </w:style>
  <w:style w:type="paragraph" w:customStyle="1" w:styleId="135">
    <w:name w:val="13.ЗАГ.Н"/>
    <w:basedOn w:val="134"/>
    <w:next w:val="132"/>
    <w:qFormat/>
    <w:rsid w:val="0054010A"/>
    <w:pPr>
      <w:pageBreakBefore/>
      <w:spacing w:before="0"/>
    </w:pPr>
  </w:style>
  <w:style w:type="paragraph" w:customStyle="1" w:styleId="136">
    <w:name w:val="13.ПЗ"/>
    <w:basedOn w:val="13"/>
    <w:next w:val="132"/>
    <w:qFormat/>
    <w:rsid w:val="007208E3"/>
    <w:pPr>
      <w:keepNext/>
      <w:jc w:val="center"/>
    </w:pPr>
    <w:rPr>
      <w:b/>
    </w:rPr>
  </w:style>
  <w:style w:type="paragraph" w:customStyle="1" w:styleId="137">
    <w:name w:val="13.ПЗ.И"/>
    <w:basedOn w:val="136"/>
    <w:next w:val="132"/>
    <w:qFormat/>
    <w:rsid w:val="007208E3"/>
    <w:pPr>
      <w:spacing w:before="120"/>
    </w:pPr>
  </w:style>
  <w:style w:type="paragraph" w:customStyle="1" w:styleId="1320">
    <w:name w:val="13.ПЗ.2И"/>
    <w:basedOn w:val="136"/>
    <w:next w:val="132"/>
    <w:qFormat/>
    <w:rsid w:val="007208E3"/>
    <w:pPr>
      <w:spacing w:before="240" w:after="240"/>
    </w:pPr>
  </w:style>
  <w:style w:type="paragraph" w:customStyle="1" w:styleId="138">
    <w:name w:val="13.НТ"/>
    <w:basedOn w:val="13"/>
    <w:next w:val="132"/>
    <w:qFormat/>
    <w:rsid w:val="007208E3"/>
    <w:pPr>
      <w:keepNext/>
      <w:spacing w:before="120"/>
      <w:jc w:val="right"/>
    </w:pPr>
    <w:rPr>
      <w:b/>
    </w:rPr>
  </w:style>
  <w:style w:type="paragraph" w:customStyle="1" w:styleId="139">
    <w:name w:val="13.Ш"/>
    <w:basedOn w:val="13"/>
    <w:qFormat/>
    <w:rsid w:val="00F40AA9"/>
  </w:style>
  <w:style w:type="paragraph" w:customStyle="1" w:styleId="121">
    <w:name w:val="12.Л"/>
    <w:basedOn w:val="120"/>
    <w:qFormat/>
    <w:rsid w:val="0093238C"/>
    <w:pPr>
      <w:jc w:val="left"/>
    </w:pPr>
  </w:style>
  <w:style w:type="paragraph" w:customStyle="1" w:styleId="122">
    <w:name w:val="12.А"/>
    <w:basedOn w:val="120"/>
    <w:qFormat/>
    <w:rsid w:val="009F2FAC"/>
    <w:pPr>
      <w:ind w:firstLine="709"/>
    </w:pPr>
  </w:style>
  <w:style w:type="paragraph" w:customStyle="1" w:styleId="123">
    <w:name w:val="12.Ц"/>
    <w:basedOn w:val="120"/>
    <w:next w:val="122"/>
    <w:qFormat/>
    <w:rsid w:val="00977D86"/>
    <w:pPr>
      <w:jc w:val="center"/>
    </w:pPr>
  </w:style>
  <w:style w:type="paragraph" w:customStyle="1" w:styleId="124">
    <w:name w:val="12.ПЗ"/>
    <w:basedOn w:val="120"/>
    <w:next w:val="122"/>
    <w:qFormat/>
    <w:rsid w:val="003F40A6"/>
    <w:pPr>
      <w:keepNext/>
      <w:jc w:val="center"/>
    </w:pPr>
    <w:rPr>
      <w:b/>
    </w:rPr>
  </w:style>
  <w:style w:type="paragraph" w:customStyle="1" w:styleId="125">
    <w:name w:val="12.ПЗ.И"/>
    <w:basedOn w:val="124"/>
    <w:next w:val="122"/>
    <w:qFormat/>
    <w:rsid w:val="003F40A6"/>
    <w:pPr>
      <w:spacing w:before="120"/>
    </w:pPr>
  </w:style>
  <w:style w:type="paragraph" w:customStyle="1" w:styleId="1220">
    <w:name w:val="12.ПЗ.2И"/>
    <w:basedOn w:val="124"/>
    <w:next w:val="122"/>
    <w:qFormat/>
    <w:rsid w:val="003F40A6"/>
    <w:pPr>
      <w:spacing w:before="240" w:after="240"/>
    </w:pPr>
  </w:style>
  <w:style w:type="paragraph" w:customStyle="1" w:styleId="126">
    <w:name w:val="12.Ш"/>
    <w:basedOn w:val="120"/>
    <w:qFormat/>
    <w:rsid w:val="00977D86"/>
  </w:style>
  <w:style w:type="numbering" w:customStyle="1" w:styleId="a8">
    <w:name w:val="Приложение нумерованное"/>
    <w:uiPriority w:val="99"/>
    <w:rsid w:val="0076473F"/>
    <w:pPr>
      <w:numPr>
        <w:numId w:val="2"/>
      </w:numPr>
    </w:pPr>
  </w:style>
  <w:style w:type="paragraph" w:customStyle="1" w:styleId="12">
    <w:name w:val="12.ПР"/>
    <w:basedOn w:val="120"/>
    <w:qFormat/>
    <w:rsid w:val="0076473F"/>
    <w:pPr>
      <w:keepNext/>
      <w:pageBreakBefore/>
      <w:numPr>
        <w:numId w:val="8"/>
      </w:numPr>
      <w:jc w:val="center"/>
    </w:pPr>
    <w:rPr>
      <w:b/>
    </w:rPr>
  </w:style>
  <w:style w:type="numbering" w:customStyle="1" w:styleId="a0">
    <w:name w:val="Приложение с буквой"/>
    <w:uiPriority w:val="99"/>
    <w:rsid w:val="00F8382F"/>
    <w:pPr>
      <w:numPr>
        <w:numId w:val="3"/>
      </w:numPr>
    </w:pPr>
  </w:style>
  <w:style w:type="paragraph" w:customStyle="1" w:styleId="100">
    <w:name w:val="10.НС"/>
    <w:basedOn w:val="10"/>
    <w:qFormat/>
    <w:rsid w:val="00CB5F0F"/>
    <w:pPr>
      <w:jc w:val="center"/>
    </w:pPr>
  </w:style>
  <w:style w:type="paragraph" w:styleId="af0">
    <w:name w:val="header"/>
    <w:basedOn w:val="a9"/>
    <w:link w:val="af1"/>
    <w:uiPriority w:val="99"/>
    <w:semiHidden/>
    <w:locked/>
    <w:rsid w:val="00CB5F0F"/>
    <w:pPr>
      <w:tabs>
        <w:tab w:val="center" w:pos="4677"/>
        <w:tab w:val="right" w:pos="9355"/>
      </w:tabs>
      <w:spacing w:line="240" w:lineRule="auto"/>
    </w:pPr>
  </w:style>
  <w:style w:type="character" w:customStyle="1" w:styleId="af1">
    <w:name w:val="Верхний колонтитул Знак"/>
    <w:basedOn w:val="aa"/>
    <w:link w:val="af0"/>
    <w:uiPriority w:val="99"/>
    <w:semiHidden/>
    <w:rsid w:val="00CB5F0F"/>
    <w:rPr>
      <w:spacing w:val="-2"/>
    </w:rPr>
  </w:style>
  <w:style w:type="paragraph" w:styleId="af2">
    <w:name w:val="footer"/>
    <w:basedOn w:val="a9"/>
    <w:link w:val="af3"/>
    <w:uiPriority w:val="99"/>
    <w:semiHidden/>
    <w:locked/>
    <w:rsid w:val="00CB5F0F"/>
    <w:pPr>
      <w:tabs>
        <w:tab w:val="center" w:pos="4677"/>
        <w:tab w:val="right" w:pos="9355"/>
      </w:tabs>
      <w:spacing w:line="240" w:lineRule="auto"/>
    </w:pPr>
  </w:style>
  <w:style w:type="character" w:customStyle="1" w:styleId="af3">
    <w:name w:val="Нижний колонтитул Знак"/>
    <w:basedOn w:val="aa"/>
    <w:link w:val="af2"/>
    <w:uiPriority w:val="99"/>
    <w:semiHidden/>
    <w:rsid w:val="00CB5F0F"/>
    <w:rPr>
      <w:spacing w:val="-2"/>
    </w:rPr>
  </w:style>
  <w:style w:type="paragraph" w:customStyle="1" w:styleId="101">
    <w:name w:val="10.Л"/>
    <w:basedOn w:val="10"/>
    <w:qFormat/>
    <w:rsid w:val="00AC11F4"/>
  </w:style>
  <w:style w:type="character" w:customStyle="1" w:styleId="af4">
    <w:name w:val="Выделение жирным"/>
    <w:uiPriority w:val="1"/>
    <w:qFormat/>
    <w:rsid w:val="00016DB3"/>
    <w:rPr>
      <w:b/>
    </w:rPr>
  </w:style>
  <w:style w:type="paragraph" w:customStyle="1" w:styleId="90">
    <w:name w:val="9.К"/>
    <w:basedOn w:val="9"/>
    <w:qFormat/>
    <w:rsid w:val="009C7C5C"/>
    <w:pPr>
      <w:tabs>
        <w:tab w:val="center" w:pos="4536"/>
      </w:tabs>
    </w:pPr>
    <w:rPr>
      <w:i/>
    </w:rPr>
  </w:style>
  <w:style w:type="paragraph" w:customStyle="1" w:styleId="91">
    <w:name w:val="9.КЦ"/>
    <w:basedOn w:val="90"/>
    <w:qFormat/>
    <w:rsid w:val="009C7C5C"/>
    <w:pPr>
      <w:tabs>
        <w:tab w:val="clear" w:pos="4536"/>
      </w:tabs>
      <w:jc w:val="center"/>
    </w:pPr>
  </w:style>
  <w:style w:type="numbering" w:customStyle="1" w:styleId="a2">
    <w:name w:val="Список с буквами"/>
    <w:uiPriority w:val="99"/>
    <w:rsid w:val="00370EC2"/>
    <w:pPr>
      <w:numPr>
        <w:numId w:val="4"/>
      </w:numPr>
    </w:pPr>
  </w:style>
  <w:style w:type="numbering" w:customStyle="1" w:styleId="a4">
    <w:name w:val="Список с тире"/>
    <w:uiPriority w:val="99"/>
    <w:rsid w:val="000D63D0"/>
    <w:pPr>
      <w:numPr>
        <w:numId w:val="5"/>
      </w:numPr>
    </w:pPr>
  </w:style>
  <w:style w:type="numbering" w:customStyle="1" w:styleId="a3">
    <w:name w:val="Список с галочками"/>
    <w:uiPriority w:val="99"/>
    <w:rsid w:val="0020522D"/>
    <w:pPr>
      <w:numPr>
        <w:numId w:val="6"/>
      </w:numPr>
    </w:pPr>
  </w:style>
  <w:style w:type="table" w:customStyle="1" w:styleId="af5">
    <w:name w:val="Основная таблица (центр)"/>
    <w:basedOn w:val="af"/>
    <w:uiPriority w:val="99"/>
    <w:rsid w:val="00C31276"/>
    <w:pPr>
      <w:jc w:val="center"/>
    </w:pPr>
    <w:tblPr/>
    <w:tblStylePr w:type="firstRow">
      <w:pPr>
        <w:keepNext/>
        <w:keepLines/>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contextualSpacing w:val="0"/>
        <w:mirrorIndents w:val="0"/>
        <w:jc w:val="center"/>
      </w:pPr>
      <w:rPr>
        <w:b/>
      </w:rPr>
      <w:tblPr/>
      <w:trPr>
        <w:cantSplit w:val="0"/>
        <w:tblHeader/>
      </w:trPr>
    </w:tblStylePr>
  </w:style>
  <w:style w:type="numbering" w:customStyle="1" w:styleId="a5">
    <w:name w:val="Чекбокс"/>
    <w:uiPriority w:val="99"/>
    <w:rsid w:val="00E816DA"/>
    <w:pPr>
      <w:numPr>
        <w:numId w:val="7"/>
      </w:numPr>
    </w:pPr>
  </w:style>
  <w:style w:type="paragraph" w:customStyle="1" w:styleId="1321">
    <w:name w:val="13.ЗАГ2"/>
    <w:basedOn w:val="13"/>
    <w:link w:val="1322"/>
    <w:qFormat/>
    <w:rsid w:val="0076473F"/>
    <w:pPr>
      <w:keepNext/>
      <w:ind w:firstLine="709"/>
      <w:outlineLvl w:val="1"/>
    </w:pPr>
  </w:style>
  <w:style w:type="character" w:customStyle="1" w:styleId="130">
    <w:name w:val="Размер 13 Знак"/>
    <w:basedOn w:val="aa"/>
    <w:link w:val="13"/>
    <w:semiHidden/>
    <w:rsid w:val="005F11BD"/>
    <w:rPr>
      <w:spacing w:val="-2"/>
    </w:rPr>
  </w:style>
  <w:style w:type="character" w:customStyle="1" w:styleId="1322">
    <w:name w:val="13.ЗАГ2 Знак"/>
    <w:basedOn w:val="130"/>
    <w:link w:val="1321"/>
    <w:rsid w:val="0076473F"/>
    <w:rPr>
      <w:spacing w:val="-2"/>
    </w:rPr>
  </w:style>
  <w:style w:type="numbering" w:customStyle="1" w:styleId="af6">
    <w:name w:val="Список с тире без отступа"/>
    <w:uiPriority w:val="99"/>
    <w:rsid w:val="007104FE"/>
  </w:style>
  <w:style w:type="numbering" w:customStyle="1" w:styleId="a7">
    <w:name w:val="Нумерация с отступом"/>
    <w:uiPriority w:val="99"/>
    <w:rsid w:val="00DD283F"/>
    <w:pPr>
      <w:numPr>
        <w:numId w:val="10"/>
      </w:numPr>
    </w:pPr>
  </w:style>
  <w:style w:type="numbering" w:customStyle="1" w:styleId="a6">
    <w:name w:val="Список с тире простой"/>
    <w:uiPriority w:val="99"/>
    <w:rsid w:val="00812DFC"/>
    <w:pPr>
      <w:numPr>
        <w:numId w:val="11"/>
      </w:numPr>
    </w:pPr>
  </w:style>
  <w:style w:type="numbering" w:customStyle="1" w:styleId="a1">
    <w:name w:val="Список с кружочком"/>
    <w:uiPriority w:val="99"/>
    <w:rsid w:val="00AC3587"/>
    <w:pPr>
      <w:numPr>
        <w:numId w:val="12"/>
      </w:numPr>
    </w:pPr>
  </w:style>
  <w:style w:type="character" w:styleId="af7">
    <w:name w:val="Placeholder Text"/>
    <w:basedOn w:val="aa"/>
    <w:uiPriority w:val="99"/>
    <w:semiHidden/>
    <w:locked/>
    <w:rsid w:val="003333B0"/>
    <w:rPr>
      <w:color w:val="808080"/>
    </w:rPr>
  </w:style>
  <w:style w:type="paragraph" w:styleId="af8">
    <w:name w:val="Balloon Text"/>
    <w:basedOn w:val="a9"/>
    <w:link w:val="af9"/>
    <w:uiPriority w:val="99"/>
    <w:semiHidden/>
    <w:locked/>
    <w:rsid w:val="001507E9"/>
    <w:pPr>
      <w:spacing w:line="240" w:lineRule="auto"/>
    </w:pPr>
    <w:rPr>
      <w:rFonts w:ascii="Tahoma" w:hAnsi="Tahoma" w:cs="Tahoma"/>
      <w:sz w:val="16"/>
      <w:szCs w:val="16"/>
    </w:rPr>
  </w:style>
  <w:style w:type="character" w:customStyle="1" w:styleId="af9">
    <w:name w:val="Текст выноски Знак"/>
    <w:basedOn w:val="aa"/>
    <w:link w:val="af8"/>
    <w:uiPriority w:val="99"/>
    <w:semiHidden/>
    <w:rsid w:val="001507E9"/>
    <w:rPr>
      <w:rFonts w:ascii="Tahoma" w:hAnsi="Tahoma" w:cs="Tahoma"/>
      <w:sz w:val="16"/>
      <w:szCs w:val="16"/>
    </w:rPr>
  </w:style>
  <w:style w:type="numbering" w:customStyle="1" w:styleId="1">
    <w:name w:val="Список с тире без отступа1"/>
    <w:uiPriority w:val="99"/>
    <w:rsid w:val="00971997"/>
  </w:style>
  <w:style w:type="numbering" w:customStyle="1" w:styleId="2">
    <w:name w:val="Список с тире без отступа2"/>
    <w:uiPriority w:val="99"/>
    <w:rsid w:val="00971997"/>
  </w:style>
  <w:style w:type="numbering" w:customStyle="1" w:styleId="3">
    <w:name w:val="Список с тире без отступа3"/>
    <w:uiPriority w:val="99"/>
    <w:rsid w:val="00971997"/>
  </w:style>
  <w:style w:type="numbering" w:customStyle="1" w:styleId="4">
    <w:name w:val="Список с тире без отступа4"/>
    <w:uiPriority w:val="99"/>
    <w:rsid w:val="004B47C6"/>
    <w:pPr>
      <w:numPr>
        <w:numId w:val="9"/>
      </w:numPr>
    </w:pPr>
  </w:style>
  <w:style w:type="numbering" w:customStyle="1" w:styleId="5">
    <w:name w:val="Список с тире без отступа5"/>
    <w:uiPriority w:val="99"/>
    <w:rsid w:val="00B05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rbutA\Documents\&#1053;&#1072;&#1089;&#1090;&#1088;&#1072;&#1080;&#1074;&#1072;&#1077;&#1084;&#1099;&#1077;%20&#1096;&#1072;&#1073;&#1083;&#1086;&#1085;&#1099;%20Office\korbut%20v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394D101B11B4F638B7CCAE1625AE2AE"/>
        <w:category>
          <w:name w:val="Общие"/>
          <w:gallery w:val="placeholder"/>
        </w:category>
        <w:types>
          <w:type w:val="bbPlcHdr"/>
        </w:types>
        <w:behaviors>
          <w:behavior w:val="content"/>
        </w:behaviors>
        <w:guid w:val="{42EDA1F1-2D4D-4DCE-88B3-9770D81E2296}"/>
      </w:docPartPr>
      <w:docPartBody>
        <w:p w:rsidR="003D363B" w:rsidRDefault="00C536DF" w:rsidP="00C536DF">
          <w:pPr>
            <w:pStyle w:val="4394D101B11B4F638B7CCAE1625AE2AE"/>
          </w:pPr>
          <w:r w:rsidRPr="007D48B5">
            <w:rPr>
              <w:rStyle w:val="a3"/>
            </w:rPr>
            <w:t>Место для ввода текста.</w:t>
          </w:r>
        </w:p>
      </w:docPartBody>
    </w:docPart>
    <w:docPart>
      <w:docPartPr>
        <w:name w:val="A0D9106572784A3491C246B6670722A2"/>
        <w:category>
          <w:name w:val="Общие"/>
          <w:gallery w:val="placeholder"/>
        </w:category>
        <w:types>
          <w:type w:val="bbPlcHdr"/>
        </w:types>
        <w:behaviors>
          <w:behavior w:val="content"/>
        </w:behaviors>
        <w:guid w:val="{6F806B14-EFB1-4AB6-8FB3-5421A1F41FD4}"/>
      </w:docPartPr>
      <w:docPartBody>
        <w:p w:rsidR="003D363B" w:rsidRDefault="00C536DF" w:rsidP="00C536DF">
          <w:pPr>
            <w:pStyle w:val="A0D9106572784A3491C246B6670722A2"/>
          </w:pPr>
          <w:r w:rsidRPr="00013F9C">
            <w:rPr>
              <w:rStyle w:val="a3"/>
            </w:rPr>
            <w:t>Место для ввода текста.</w:t>
          </w:r>
        </w:p>
      </w:docPartBody>
    </w:docPart>
    <w:docPart>
      <w:docPartPr>
        <w:name w:val="DefaultPlaceholder_-1854013440"/>
        <w:category>
          <w:name w:val="Общие"/>
          <w:gallery w:val="placeholder"/>
        </w:category>
        <w:types>
          <w:type w:val="bbPlcHdr"/>
        </w:types>
        <w:behaviors>
          <w:behavior w:val="content"/>
        </w:behaviors>
        <w:guid w:val="{9DB94DAF-992F-4544-BB9E-D8D8462A6170}"/>
      </w:docPartPr>
      <w:docPartBody>
        <w:p w:rsidR="003D363B" w:rsidRDefault="00C536DF">
          <w:r w:rsidRPr="00FA2916">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6DF"/>
    <w:rsid w:val="00270BE2"/>
    <w:rsid w:val="003004A9"/>
    <w:rsid w:val="003D363B"/>
    <w:rsid w:val="00567D6A"/>
    <w:rsid w:val="0062238B"/>
    <w:rsid w:val="00B503F4"/>
    <w:rsid w:val="00C536DF"/>
    <w:rsid w:val="00F020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536DF"/>
    <w:rPr>
      <w:color w:val="808080"/>
    </w:rPr>
  </w:style>
  <w:style w:type="paragraph" w:customStyle="1" w:styleId="4394D101B11B4F638B7CCAE1625AE2AE">
    <w:name w:val="4394D101B11B4F638B7CCAE1625AE2AE"/>
    <w:rsid w:val="00C536DF"/>
  </w:style>
  <w:style w:type="paragraph" w:customStyle="1" w:styleId="A0D9106572784A3491C246B6670722A2">
    <w:name w:val="A0D9106572784A3491C246B6670722A2"/>
    <w:rsid w:val="00C536D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536DF"/>
    <w:rPr>
      <w:color w:val="808080"/>
    </w:rPr>
  </w:style>
  <w:style w:type="paragraph" w:customStyle="1" w:styleId="4394D101B11B4F638B7CCAE1625AE2AE">
    <w:name w:val="4394D101B11B4F638B7CCAE1625AE2AE"/>
    <w:rsid w:val="00C536DF"/>
  </w:style>
  <w:style w:type="paragraph" w:customStyle="1" w:styleId="A0D9106572784A3491C246B6670722A2">
    <w:name w:val="A0D9106572784A3491C246B6670722A2"/>
    <w:rsid w:val="00C536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Times New Roman"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Times New Roman"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      Автодок v1.0     -->
<!-- (С) А.А. Корбут, 2024 -->
<Автодок xmlns="Автодок">
  <оператор>
    <название_полное>
      <с_большой>
        <именительный>Муниципальное автономное учреждение дополнительного образования города Калининграда детская музыкальная школа «Лира»</именительный>
        <родительный>Муниципального автономного учреждения дополнительного образования города Калининграда детской музыкальной школы «Лира»</родительный>
        <дательный>Муниципальному автономному учреждению дополнительного образования города Калининграда детской музыкальной школе «Лира»</дательный>
        <винительный>Муниципальное автономное учреждение дополнительного образования города Калининграда детскую музыкальную школу «Лира»</винительный>
        <творительный>Муниципальным автономным учреждением дополнительного образования города Калининграда детской музыкальной школой «Лира»</творительный>
        <предложный>Муниципальном автономном учреждении дополнительного образования города Калининграда детской музыкальной школе «Лира»</предложный>
      </с_большой>
      <с_маленькой>
        <именительный>муниципальное автономное учреждение дополнительного образования города Калининграда детская музыкальная школа «Лира»</именительный>
        <родительный>муниципального автономного учреждения дополнительного образования города Калининграда детской музыкальной школы «Лира»</родительный>
        <дательный>муниципальному автономному учреждению дополнительного образования города Калининграда детской музыкальной школе «Лира»</дательный>
        <винительный>муниципальное автономное учреждение дополнительного образования города Калининграда детскую музыкальную школу «Лира»</винительный>
        <творительный>муниципальным автономным учреждением дополнительного образования города Калининграда детской музыкальной школой «Лира»</творительный>
        <предложный>муниципальном автономном учреждении дополнительного образования города Калининграда детской музыкальной школе «Лира»</предложный>
      </с_маленькой>
    </название_полное>
    <!-- Сокращенное наименование, которое применяется везде по тексту. -->
    <название_сокр_по_тексту>
      <именительный>Учреждение</именительный>
      <родительный>Учреждения</родительный>
      <дательный>Учреждению</дательный>
      <винительный>Учреждение</винительный>
      <творительный>Учреждением</творительный>
      <предложный>Учреждении</предложный>
    </название_сокр_по_тексту>
    <!-- Сокращенное наименование непосредственно юрлица из ЕГРЮЛ или устава -->
    <название_сокр_юрлицо>
      <именительный>МАУ ДО ДМШ «Лира»</именительный>
      <творительный>МАУ ДО ДМШ «Лира»</творительный>
    </название_сокр_юрлицо>
    <должность_руководителя>
      <!-- Применяется в шапках утверждаю и иных подписях -->
      <именительный>Директор</именительный>
      <!-- Применяется в шапке заявлений, где адресуем в дательном падеже -->
      <дательный>Директору 
МАУ ДО ДМШ «Лира»</дательный>
    </должность_руководителя>
    <ФИО_руководителя>
      <!-- Применяется в шапках утверждаю и иных подписях -->
      <именительный>А.А. Корсукова</именительный>
      <!-- Применяется в шапке заявлений, где адресуем в дательном падеже -->
      <дательный>Корсуковой А.А.</дательный>
    </ФИО_руководителя>
    <!-- Желательно "г", "ул", "д" и прочие сокращения сразу через Alt+255 отбить неразрывным пробелом, дабы в документе они не висели одиноко в конце строки -->
    <адрес>236020, г. Калининград, ул. Заводская (Прибрежный мкр.), д. 27Б</адрес>
    <ИНН>3908015215</ИНН>
    <ОГРН>1023901864337</ОГРН>
    <!-- Протокол и домен кое-где фигурируют по отдельности. Не совмещать! -->
    <сайт_протокол>https</сайт_протокол>
    <сайт_домен>lira39.ru</сайт_домен>
    <почта>lira@klgd.ru</почта>
    <!-- Слово "обязан" согласовать по роду с тем, что написано в "название_сокр_по_тексту" -->
    <слово_обязан>обязано</слово_обязан>
  </оператор>
  <!-- Основной случай употребления руководителя по тексту в формате "Начальник того-то и того-то" -->
  <руководитель_оператора>
    <с_большой>
      <именительный>Директор Учреждения</именительный>
      <родительный>Директора Учреждения</родительный>
      <дательный>Директору Учреждения</дательный>
      <винительный>Директора Учреждения</винительный>
      <творительный>Директором Учреждения</творительный>
      <предложный>Директоре Учреждения</предложный>
    </с_большой>
    <с_маленькой>
      <именительный>директор Учреждения</именительный>
      <родительный>директора 
МАУ ДО ДМШ «Лира»</родительный>
      <дательный>директору Учреждения</дательный>
      <винительный>директора Учреждения</винительный>
      <творительный>директором Учреждения</творительный>
      <предложный>директоре Учреждения</предложный>
    </с_маленькой>
  </руководитель_оператора>
  <!-- Применяется в основном в "утверждайках" на титульниках и в иных местах, где уточнять место работы руководителя необязательно -->
  <руководитель_оператора_отдельно>
    <с_большой>
      <именительный>Директор</именительный>
      <родительный>Директора</родительный>
      <дательный>Директору</дательный>
      <винительный>Директора</винительный>
      <творительный>Директором</творительный>
      <предложный>Директоре</предложный>
    </с_большой>
    <с_маленькой>
      <именительный>директор</именительный>
      <родительный>директора</родительный>
      <дательный>директору</дательный>
      <винительный>директора</винительный>
      <творительный>директором</творительный>
      <предложный>директоре</предложный>
    </с_маленькой>
  </руководитель_оператора_отдельно>
  <!-- Основной случай употребления расп. документа в формате "Приказ начальника такого-то". -->
  <!-- Начальственное лицо фигурирует только если это приказ или распоряжение. -->
  <!-- Постановление же издается от имени самой организации. -->
  <распорядительный_документ>
    <единственное_число>
      <с_большой>
        <именительный>Приказ директора Учреждения</именительный>
        <родительный>Приказа директора Учреждения</родительный>
        <дательный>Приказу директора Учреждения</дательный>
        <винительный>Приказ директора Учреждения</винительный>
        <творительный>Приказом директора Учреждения</творительный>
        <предложный>Приказе директора Учреждения</предложный>
      </с_большой>
      <с_маленькой>
        <именительный>приказ директора Учреждения</именительный>
        <родительный>приказа директора Учреждения</родительный>
        <дательный>приказу директора Учреждения</дательный>
        <винительный>приказ директора Учреждения</винительный>
        <творительный>приказом директора Учреждения</творительный>
        <предложный>приказе директора Учреждения</предложный>
      </с_маленькой>
    </единственное_число>
    <множественное_число>
      <с_большой>
        <именительный>Приказы директора Учреждения</именительный>
        <родительный>Приказов директора Учреждения</родительный>
        <дательный>Приказам директора Учреждения</дательный>
        <винительный>Приказы директора Учреждения</винительный>
        <творительный>Приказами директора Учреждения</творительный>
        <предложный>Приказах директора Учреждения</предложный>
      </с_большой>
      <с_маленькой>
        <именительный>приказы директора Учреждения</именительный>
        <родительный>приказов директора Учреждения</родительный>
        <дательный>приказам директора Учреждения</дательный>
        <винительный>приказы директора Учреждения</винительный>
        <творительный>приказами директора Учреждения</творительный>
        <предложный>приказах директора Учреждения</предложный>
      </с_маленькой>
    </множественное_число>
  </распорядительный_документ>
  <распорядительный_документ_кратко>
    <единственное_число>
      <с_большой>
        <именительный>Приказ</именительный>
        <родительный>Приказа</родительный>
        <дательный>Приказу</дательный>
        <винительный>Приказ</винительный>
        <творительный>Приказом</творительный>
        <предложный>Приказе</предложный>
      </с_большой>
      <с_маленькой>
        <именительный>приказ</именительный>
        <родительный>приказа</родительный>
        <дательный>приказу</дательный>
        <винительный>приказ</винительный>
        <творительный>приказом</творительный>
        <предложный>приказе</предложный>
      </с_маленькой>
    </единственное_число>
    <множественное_число>
      <с_большой>
        <именительный>Приказы</именительный>
        <родительный>Приказов</родительный>
        <дательный>Приказам</дательный>
        <винительный>Приказы</винительный>
        <творительный>Приказами</творительный>
        <предложный>Приказах</предложный>
      </с_большой>
      <с_маленькой>
        <именительный>приказы</именительный>
        <родительный>приказов</родительный>
        <дательный>приказам</дательный>
        <винительный>приказы</винительный>
        <творительный>приказами</творительный>
        <предложный>приказах</предложный>
      </с_маленькой>
    </множественное_число>
  </распорядительный_документ_кратко>
  <!-- Обозначение для тех, кто работает в организации. Здесь указывается без "название_сокр_по_тексту" -->
  <работники>
    <единственное_число>
      <с_большой>
        <именительный>Работник</именительный>
        <родительный>Работника</родительный>
        <дательный>Работнику</дательный>
        <винительный>Работника</винительный>
        <творительный>Работником</творительный>
        <предложный>Работнике</предложный>
      </с_большой>
      <с_маленькой>
        <именительный>работник</именительный>
        <родительный>работника</родительный>
        <дательный>работнику</дательный>
        <винительный>работника</винительный>
        <творительный>работником</творительный>
        <предложный>работнике</предложный>
      </с_маленькой>
    </единственное_число>
    <множественное_число>
      <с_большой>
        <именительный>Работники</именительный>
        <родительный>Работников</родительный>
        <дательный>Работникам</дательный>
        <винительный>Работников</винительный>
        <творительный>Работниками</творительный>
        <предложный>Работниках</предложный>
      </с_большой>
      <с_маленькой>
        <именительный>работники</именительный>
        <родительный>работников</родительный>
        <дательный>работникам</дательный>
        <винительный>работников</винительный>
        <творительный>работниками</творительный>
        <предложный>работниках</предложный>
      </с_маленькой>
    </множественное_число>
  </работники>
  <!-- То, что вышеупомянутые лица подписывают при приеме на работу. -->
  <трудовые_договоры>
    <единственное_число>
      <с_большой>
        <именительный>Трудовой договор</именительный>
        <родительный>Трудового договора</родительный>
        <дательный>Трудовому договору</дательный>
        <винительный>Трудовой договор</винительный>
        <творительный>Трудовым договором</творительный>
        <предложный>Трудовом договоре</предложный>
      </с_большой>
      <с_маленькой>
        <именительный>трудовой договор</именительный>
        <родительный>трудового договора</родительный>
        <дательный>трудовому договору</дательный>
        <винительный>трудовой договор</винительный>
        <творительный>трудовым договором</творительный>
        <предложный>трудовом договоре</предложный>
      </с_маленькой>
    </единственное_число>
    <множественное_число>
      <с_большой>
        <именительный>Трудовые договоры</именительный>
        <родительный>Трудовых договоров</родительный>
        <дательный>Трудовом договорам</дательный>
        <винительный>Трудовые договоры</винительный>
        <творительный>Трудовыми договорами</творительный>
        <предложный>Трудовых договорах</предложный>
      </с_большой>
      <с_маленькой>
        <именительный>трудовые договоры</именительный>
        <родительный>трудовых договоров</родительный>
        <дательный>трудовом договорам</дательный>
        <винительный>трудовые договоры</винительный>
        <творительный>трудовыми договорами</творительный>
        <предложный>трудовых договорах</предложный>
      </с_маленькой>
    </множественное_число>
  </трудовые_договоры>
  <!-- То, чем регулируются обязанности вышеупомянутых -->
  <должностные_инструкции>
    <единственное_число>
      <с_большой>
        <именительный>Должностная инструкция</именительный>
        <родительный>Должностной инструкции</родительный>
        <дательный>Должностной инструкции</дательный>
        <винительный>Должностную инструкцию</винительный>
        <творительный>Должностной инструкцией</творительный>
        <предложный>Должностной инструкции</предложный>
      </с_большой>
      <с_маленькой>
        <именительный>должностная инструкция</именительный>
        <родительный>должностной инструкции</родительный>
        <дательный>должностной инструкции</дательный>
        <винительный>должностную инструкцию</винительный>
        <творительный>должностной инструкцией</творительный>
        <предложный>должностной инструкции</предложный>
      </с_маленькой>
    </единственное_число>
    <множественное_число>
      <с_большой>
        <именительный>Должностные инструкции</именительный>
        <родительный>Должностных инструкций</родительный>
        <дательный>Должностным инструкциям</дательный>
        <винительный>Должностные инструкции</винительный>
        <творительный>Должностными инструкциями</творительный>
        <предложный>Должностных инструкциях</предложный>
      </с_большой>
      <с_маленькой>
        <именительный>должностные инструкции</именительный>
        <родительный>должностных инструкций</родительный>
        <дательный>должностным инструкциям</дательный>
        <винительный>должностные инструкции</винительный>
        <творительный>должностными инструкциями</творительный>
        <предложный>должностных инструкциях</предложный>
      </с_маленькой>
    </множественное_число>
  </должностные_инструкции>
  <названия_систем>
    <!-- Применяется в техдоках. -->
    <для_текущего_документа>СИСТЕМА</для_текущего_документа>
    <!-- Применяется при перечислении систем: в содержании комплекта, в акте приема передачи, на титульных листах. -->
    <система_1>Сведения для бухгалтерского и кадрового учета</система_1>
    <система_2>Сведения для осуществления учебно-воспитательного процесса</система_2>
    <система_3>Абонентский пункт ПОС</система_3>
    <система_4>Официальный сайт МАУ ДО ДМШ «Лира</система_4>
    <система_5>Система05</система_5>
    <система_6>Система06</система_6>
    <система_7>Система07</система_7>
    <система_8>Система08</система_8>
    <система_9>Система09</система_9>
    <система_10>Система10</система_10>
    <система_11>Система11</система_11>
    <система_12>Система12</система_12>
    <система_13>Система13</система_13>
    <система_14>Система14</система_14>
    <система_15>Система15</система_15>
  </названия_систем>
  <проект>
    <!-- Договор / контракт / муниципальный контракт -->
    <тип_договора>
      <с_большой>
        <именительный>Договор</именительный>
        <родительный>Договора</родительный>
        <дательный>Договору</дательный>
        <винительный>Договор</винительный>
        <творительный>Договором</творительный>
        <предложный>Договоре</предложный>
      </с_большой>
      <с_маленькой>
        <именительный>договор</именительный>
        <родительный>договора</родительный>
        <дательный>договору</дательный>
        <винительный>договор</винительный>
        <творительный>договором</творительный>
        <предложный>договоре</предложный>
      </с_маленькой>
    </тип_договора>
    <!-- Дата, номер, название. Слово "от" не терять. -->
    <название_договора>от 6 марта 2026 г. № 274/02/26-ЗИ/ПДн «На оказание услуг»</название_договора>
    <исполнитель>
      <целиком>Учет.Кадры.Безопасность</целиком>
      <сокращенно>УКБ</сокращенно>
    </исполнитель>
    <дата_ПМ>00 месяца 0000 г.</дата_ПМ>
    <дата_комиссий>11 месяца 0000 г.</дата_комиссий>
    <!-- Дата, которая стоит в приказе об утверждении ОРД -->
    <дата_ОРД>«16» июня 2026 г.</дата_ОРД>
    <!-- Дата, которая стоит в приказе об утверждении техдоков -->
    <дата_ТД>33 месяца 0000 г.</дата_ТД>
    <!-- Номера соответствующих приказов -->
    <номер_приказа_ПМ>000</номер_приказа_ПМ>
    <номер_приказа_комиссий>111</номер_приказа_комиссий>
    <номер_приказа_ОРД>99-о</номер_приказа_ОРД>
    <номер_приказа_ТД>333</номер_приказа_ТД>
    <!-- Номер технического документа в формате ММДД по дате утверждения -->
    <номер_ТД>0000</номер_ТД>
    <!-- Строка, располагаемая внизу титульного листа -->
    <место>г. Калининград</место>
    <год>2026</год>
    <!-- "г.", "года", или еще как угодно. На всякий пожарный. -->
    <обозначение_года>г.</обозначение_года>
  </проект>
</Автодок>
</file>

<file path=customXml/itemProps1.xml><?xml version="1.0" encoding="utf-8"?>
<ds:datastoreItem xmlns:ds="http://schemas.openxmlformats.org/officeDocument/2006/customXml" ds:itemID="{E2C04752-D917-412E-B1C6-1AF507FDEC59}">
  <ds:schemaRefs>
    <ds:schemaRef ds:uri="Автодок"/>
  </ds:schemaRefs>
</ds:datastoreItem>
</file>

<file path=docProps/app.xml><?xml version="1.0" encoding="utf-8"?>
<Properties xmlns="http://schemas.openxmlformats.org/officeDocument/2006/extended-properties" xmlns:vt="http://schemas.openxmlformats.org/officeDocument/2006/docPropsVTypes">
  <Template>korbut v2.0.dotx</Template>
  <TotalTime>146</TotalTime>
  <Pages>20</Pages>
  <Words>5992</Words>
  <Characters>34158</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Корбут Андрей</dc:creator>
  <cp:keywords/>
  <dc:description/>
  <cp:lastModifiedBy>Алесина Анна</cp:lastModifiedBy>
  <cp:revision>7</cp:revision>
  <dcterms:created xsi:type="dcterms:W3CDTF">2025-07-14T07:11:00Z</dcterms:created>
  <dcterms:modified xsi:type="dcterms:W3CDTF">2026-06-16T14:35:00Z</dcterms:modified>
</cp:coreProperties>
</file>